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leftFromText="141" w:rightFromText="141" w:vertAnchor="text" w:tblpY="1"/>
        <w:tblOverlap w:val="never"/>
        <w:tblW w:w="91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504"/>
      </w:tblGrid>
      <w:tr w:rsidR="009F1ADD" w:rsidRPr="00AA3E66" w14:paraId="1EA99B38" w14:textId="77777777" w:rsidTr="001E715B">
        <w:trPr>
          <w:gridAfter w:val="1"/>
          <w:wAfter w:w="4504" w:type="dxa"/>
          <w:trHeight w:hRule="exact" w:val="644"/>
        </w:trPr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14:paraId="194F1F3E" w14:textId="77777777" w:rsidR="009F1ADD" w:rsidRPr="00AA3E66" w:rsidRDefault="009F1ADD" w:rsidP="00AE15CA">
            <w:pPr>
              <w:rPr>
                <w:rFonts w:asciiTheme="minorHAnsi" w:hAnsiTheme="minorHAnsi" w:cstheme="minorHAnsi"/>
                <w:szCs w:val="20"/>
              </w:rPr>
            </w:pPr>
            <w:bookmarkStart w:id="0" w:name="RecipientAddress"/>
            <w:bookmarkEnd w:id="0"/>
          </w:p>
          <w:p w14:paraId="0B6E39BC" w14:textId="77777777" w:rsidR="009F1ADD" w:rsidRPr="00AA3E66" w:rsidRDefault="009F1ADD" w:rsidP="00AE15C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F1ADD" w:rsidRPr="00AA3E66" w14:paraId="05321CF0" w14:textId="77777777" w:rsidTr="001E715B">
        <w:trPr>
          <w:trHeight w:hRule="exact" w:val="555"/>
        </w:trPr>
        <w:tc>
          <w:tcPr>
            <w:tcW w:w="9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4767A" w14:textId="0C8E37F7" w:rsidR="009F1ADD" w:rsidRPr="00AA3E66" w:rsidRDefault="00AE15CA" w:rsidP="00AA3E66">
            <w:pPr>
              <w:jc w:val="right"/>
              <w:rPr>
                <w:rFonts w:asciiTheme="minorHAnsi" w:hAnsiTheme="minorHAnsi" w:cstheme="minorHAnsi"/>
                <w:szCs w:val="20"/>
              </w:rPr>
            </w:pPr>
            <w:r w:rsidRPr="00AA3E66">
              <w:rPr>
                <w:rFonts w:asciiTheme="minorHAnsi" w:hAnsiTheme="minorHAnsi" w:cstheme="minorHAnsi"/>
                <w:szCs w:val="20"/>
              </w:rPr>
              <w:t>A</w:t>
            </w:r>
            <w:r w:rsidR="00AE1C45" w:rsidRPr="00AA3E66">
              <w:rPr>
                <w:rFonts w:asciiTheme="minorHAnsi" w:hAnsiTheme="minorHAnsi" w:cstheme="minorHAnsi"/>
                <w:szCs w:val="20"/>
              </w:rPr>
              <w:t>abenraa</w:t>
            </w:r>
            <w:r w:rsidR="0077490D" w:rsidRPr="00AA3E66">
              <w:rPr>
                <w:rFonts w:asciiTheme="minorHAnsi" w:hAnsiTheme="minorHAnsi" w:cstheme="minorHAnsi"/>
                <w:szCs w:val="20"/>
              </w:rPr>
              <w:t xml:space="preserve"> den</w:t>
            </w:r>
            <w:r w:rsidR="00AA3E6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312904">
              <w:rPr>
                <w:rFonts w:asciiTheme="minorHAnsi" w:hAnsiTheme="minorHAnsi" w:cstheme="minorHAnsi"/>
                <w:szCs w:val="20"/>
              </w:rPr>
              <w:t>2</w:t>
            </w:r>
            <w:r w:rsidR="00197333" w:rsidRPr="00AA3E66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EB3864">
              <w:rPr>
                <w:rFonts w:asciiTheme="minorHAnsi" w:hAnsiTheme="minorHAnsi" w:cstheme="minorHAnsi"/>
                <w:szCs w:val="20"/>
              </w:rPr>
              <w:t>maj</w:t>
            </w:r>
            <w:r w:rsidR="00E03782" w:rsidRPr="00AA3E6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80481" w:rsidRPr="00AA3E66">
              <w:rPr>
                <w:rFonts w:asciiTheme="minorHAnsi" w:hAnsiTheme="minorHAnsi" w:cstheme="minorHAnsi"/>
                <w:szCs w:val="20"/>
              </w:rPr>
              <w:t>20</w:t>
            </w:r>
            <w:r w:rsidR="00197333" w:rsidRPr="00AA3E66">
              <w:rPr>
                <w:rFonts w:asciiTheme="minorHAnsi" w:hAnsiTheme="minorHAnsi" w:cstheme="minorHAnsi"/>
                <w:szCs w:val="20"/>
              </w:rPr>
              <w:t>2</w:t>
            </w:r>
            <w:r w:rsidR="00F46CA5">
              <w:rPr>
                <w:rFonts w:asciiTheme="minorHAnsi" w:hAnsiTheme="minorHAnsi" w:cstheme="minorHAnsi"/>
                <w:szCs w:val="20"/>
              </w:rPr>
              <w:t>4</w:t>
            </w:r>
            <w:r w:rsidR="0061341E" w:rsidRPr="00AA3E66">
              <w:rPr>
                <w:rFonts w:asciiTheme="minorHAnsi" w:hAnsiTheme="minorHAnsi" w:cstheme="minorHAnsi"/>
                <w:szCs w:val="20"/>
              </w:rPr>
              <w:t>.</w:t>
            </w:r>
          </w:p>
        </w:tc>
      </w:tr>
    </w:tbl>
    <w:p w14:paraId="6E8CC4FA" w14:textId="77777777" w:rsidR="001E715B" w:rsidRPr="00AA3E66" w:rsidRDefault="001E715B" w:rsidP="00AE15CA">
      <w:pPr>
        <w:pStyle w:val="Overskrift3"/>
        <w:jc w:val="center"/>
        <w:rPr>
          <w:rFonts w:asciiTheme="minorHAnsi" w:hAnsiTheme="minorHAnsi" w:cstheme="minorHAnsi"/>
          <w:bCs/>
          <w:sz w:val="20"/>
          <w:szCs w:val="20"/>
        </w:rPr>
      </w:pPr>
      <w:bookmarkStart w:id="1" w:name="Heading"/>
      <w:bookmarkEnd w:id="1"/>
    </w:p>
    <w:p w14:paraId="296DA7F4" w14:textId="77777777" w:rsidR="008E5AEE" w:rsidRDefault="008E5AEE" w:rsidP="00704BE0">
      <w:pPr>
        <w:pStyle w:val="Overskrift3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65C16375" w14:textId="77777777" w:rsidR="007D2B85" w:rsidRDefault="007D2B85" w:rsidP="007D2B85">
      <w:pPr>
        <w:rPr>
          <w:lang w:eastAsia="da-DK"/>
        </w:rPr>
      </w:pPr>
    </w:p>
    <w:p w14:paraId="280C8915" w14:textId="77777777" w:rsidR="00223534" w:rsidRDefault="00223534" w:rsidP="007D2B85">
      <w:pPr>
        <w:rPr>
          <w:lang w:eastAsia="da-DK"/>
        </w:rPr>
      </w:pPr>
    </w:p>
    <w:p w14:paraId="04BC1BAC" w14:textId="77777777" w:rsidR="007D2B85" w:rsidRPr="007D2B85" w:rsidRDefault="007D2B85" w:rsidP="007D2B85">
      <w:pPr>
        <w:rPr>
          <w:lang w:eastAsia="da-DK"/>
        </w:rPr>
      </w:pPr>
    </w:p>
    <w:p w14:paraId="6ED0FC4D" w14:textId="77777777" w:rsidR="008051F3" w:rsidRPr="00AA3E66" w:rsidRDefault="008051F3" w:rsidP="008051F3">
      <w:pPr>
        <w:rPr>
          <w:rFonts w:asciiTheme="minorHAnsi" w:hAnsiTheme="minorHAnsi" w:cstheme="minorHAnsi"/>
          <w:szCs w:val="20"/>
          <w:lang w:eastAsia="da-DK"/>
        </w:rPr>
      </w:pPr>
    </w:p>
    <w:p w14:paraId="626C0CCF" w14:textId="01AE01D4" w:rsidR="00AE15CA" w:rsidRPr="00AA3E66" w:rsidRDefault="00EB3864" w:rsidP="00704BE0">
      <w:pPr>
        <w:pStyle w:val="Overskrift3"/>
        <w:jc w:val="center"/>
        <w:rPr>
          <w:rFonts w:asciiTheme="minorHAnsi" w:hAnsiTheme="minorHAnsi" w:cstheme="minorHAnsi"/>
          <w:b w:val="0"/>
          <w:bCs/>
          <w:sz w:val="40"/>
          <w:szCs w:val="40"/>
        </w:rPr>
      </w:pPr>
      <w:r>
        <w:rPr>
          <w:rFonts w:asciiTheme="minorHAnsi" w:hAnsiTheme="minorHAnsi" w:cstheme="minorHAnsi"/>
          <w:bCs/>
          <w:sz w:val="40"/>
          <w:szCs w:val="40"/>
        </w:rPr>
        <w:t>Referat af</w:t>
      </w:r>
      <w:r w:rsidR="00E03782" w:rsidRPr="00AA3E66">
        <w:rPr>
          <w:rFonts w:asciiTheme="minorHAnsi" w:hAnsiTheme="minorHAnsi" w:cstheme="minorHAnsi"/>
          <w:bCs/>
          <w:sz w:val="40"/>
          <w:szCs w:val="40"/>
        </w:rPr>
        <w:t xml:space="preserve"> </w:t>
      </w:r>
      <w:r w:rsidR="00021588">
        <w:rPr>
          <w:rFonts w:asciiTheme="minorHAnsi" w:hAnsiTheme="minorHAnsi" w:cstheme="minorHAnsi"/>
          <w:bCs/>
          <w:sz w:val="40"/>
          <w:szCs w:val="40"/>
        </w:rPr>
        <w:t>MHR</w:t>
      </w:r>
      <w:r w:rsidR="00AC440A">
        <w:rPr>
          <w:rFonts w:asciiTheme="minorHAnsi" w:hAnsiTheme="minorHAnsi" w:cstheme="minorHAnsi"/>
          <w:bCs/>
          <w:sz w:val="40"/>
          <w:szCs w:val="40"/>
        </w:rPr>
        <w:t>2</w:t>
      </w:r>
      <w:r w:rsidR="006920F7">
        <w:rPr>
          <w:rFonts w:asciiTheme="minorHAnsi" w:hAnsiTheme="minorHAnsi" w:cstheme="minorHAnsi"/>
          <w:bCs/>
          <w:sz w:val="40"/>
          <w:szCs w:val="40"/>
        </w:rPr>
        <w:t>9</w:t>
      </w:r>
    </w:p>
    <w:p w14:paraId="66343E55" w14:textId="54D9EB20" w:rsidR="00AE15CA" w:rsidRPr="00E8576B" w:rsidRDefault="006920F7" w:rsidP="00861459">
      <w:pPr>
        <w:jc w:val="center"/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Tor</w:t>
      </w:r>
      <w:r w:rsidR="00F110F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s</w:t>
      </w:r>
      <w:r w:rsidR="00B95E52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dag den </w:t>
      </w:r>
      <w:r w:rsidR="0003059B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2</w:t>
      </w:r>
      <w:r w:rsidR="00AE15CA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. </w:t>
      </w:r>
      <w:r w:rsidR="00F110F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ma</w:t>
      </w:r>
      <w:r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j</w:t>
      </w:r>
      <w:r w:rsidR="00EC43E0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 </w:t>
      </w:r>
      <w:r w:rsidR="00880481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202</w:t>
      </w:r>
      <w:r w:rsidR="0003059B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3</w:t>
      </w:r>
      <w:r w:rsidR="00AE15CA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 kl. 1</w:t>
      </w:r>
      <w:r w:rsidR="0054535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8</w:t>
      </w:r>
      <w:r w:rsidR="00EC43E0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.</w:t>
      </w:r>
      <w:r w:rsidR="00565229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3</w:t>
      </w:r>
      <w:r w:rsidR="00A8778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0</w:t>
      </w:r>
      <w:r w:rsidR="00E03782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 – </w:t>
      </w:r>
      <w:r w:rsidR="0054535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21</w:t>
      </w:r>
      <w:r w:rsidR="00A8778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.</w:t>
      </w:r>
      <w:r w:rsidR="0054535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0</w:t>
      </w:r>
      <w:r w:rsidR="00A87788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0</w:t>
      </w:r>
      <w:r w:rsidR="00AE15CA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 </w:t>
      </w:r>
      <w:r w:rsidR="00E03782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i </w:t>
      </w:r>
      <w:r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Høje Kolstrup Kirke</w:t>
      </w:r>
      <w:r w:rsidR="004102A4" w:rsidRPr="00E8576B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.</w:t>
      </w:r>
    </w:p>
    <w:p w14:paraId="7D483A9C" w14:textId="388253A4" w:rsidR="00BD4C73" w:rsidRPr="00E8576B" w:rsidRDefault="00BD4C73" w:rsidP="00861459">
      <w:pPr>
        <w:jc w:val="center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E8576B">
        <w:rPr>
          <w:rFonts w:asciiTheme="minorHAnsi" w:eastAsia="Arial Unicode MS" w:hAnsiTheme="minorHAnsi" w:cstheme="minorHAnsi"/>
          <w:bCs/>
          <w:sz w:val="22"/>
          <w:szCs w:val="22"/>
        </w:rPr>
        <w:t xml:space="preserve">Der vil til møde blive serveret en </w:t>
      </w:r>
      <w:r w:rsidR="00C120A9" w:rsidRPr="00E8576B">
        <w:rPr>
          <w:rFonts w:asciiTheme="minorHAnsi" w:eastAsia="Arial Unicode MS" w:hAnsiTheme="minorHAnsi" w:cstheme="minorHAnsi"/>
          <w:bCs/>
          <w:sz w:val="22"/>
          <w:szCs w:val="22"/>
        </w:rPr>
        <w:t>let anretning</w:t>
      </w:r>
      <w:r w:rsidR="00545358" w:rsidRPr="00E8576B">
        <w:rPr>
          <w:rFonts w:asciiTheme="minorHAnsi" w:eastAsia="Arial Unicode MS" w:hAnsiTheme="minorHAnsi" w:cstheme="minorHAnsi"/>
          <w:bCs/>
          <w:sz w:val="22"/>
          <w:szCs w:val="22"/>
        </w:rPr>
        <w:t xml:space="preserve"> kl</w:t>
      </w:r>
      <w:r w:rsidR="003F3D44" w:rsidRPr="00E8576B">
        <w:rPr>
          <w:rFonts w:asciiTheme="minorHAnsi" w:eastAsia="Arial Unicode MS" w:hAnsiTheme="minorHAnsi" w:cstheme="minorHAnsi"/>
          <w:bCs/>
          <w:sz w:val="22"/>
          <w:szCs w:val="22"/>
        </w:rPr>
        <w:t>.</w:t>
      </w:r>
      <w:r w:rsidR="00545358" w:rsidRPr="00E8576B">
        <w:rPr>
          <w:rFonts w:asciiTheme="minorHAnsi" w:eastAsia="Arial Unicode MS" w:hAnsiTheme="minorHAnsi" w:cstheme="minorHAnsi"/>
          <w:bCs/>
          <w:sz w:val="22"/>
          <w:szCs w:val="22"/>
        </w:rPr>
        <w:t xml:space="preserve"> 18.00</w:t>
      </w:r>
      <w:r w:rsidR="003F3D44" w:rsidRPr="00E8576B">
        <w:rPr>
          <w:rFonts w:asciiTheme="minorHAnsi" w:eastAsia="Arial Unicode MS" w:hAnsiTheme="minorHAnsi" w:cstheme="minorHAnsi"/>
          <w:bCs/>
          <w:sz w:val="22"/>
          <w:szCs w:val="22"/>
        </w:rPr>
        <w:t>.</w:t>
      </w:r>
    </w:p>
    <w:p w14:paraId="779C21E3" w14:textId="1DBB8877" w:rsidR="003F3D44" w:rsidRPr="00E8576B" w:rsidRDefault="006920F7" w:rsidP="00861459">
      <w:pPr>
        <w:jc w:val="center"/>
        <w:rPr>
          <w:rFonts w:asciiTheme="minorHAnsi" w:eastAsia="Arial Unicode MS" w:hAnsiTheme="minorHAnsi" w:cstheme="minorHAnsi"/>
          <w:bCs/>
          <w:sz w:val="22"/>
          <w:szCs w:val="22"/>
        </w:rPr>
      </w:pPr>
      <w:r>
        <w:rPr>
          <w:rFonts w:asciiTheme="minorHAnsi" w:eastAsia="Arial Unicode MS" w:hAnsiTheme="minorHAnsi" w:cstheme="minorHAnsi"/>
          <w:bCs/>
          <w:sz w:val="22"/>
          <w:szCs w:val="22"/>
        </w:rPr>
        <w:t>Birgitte Iversen</w:t>
      </w:r>
      <w:r w:rsidR="003F3D44" w:rsidRPr="00E8576B">
        <w:rPr>
          <w:rFonts w:asciiTheme="minorHAnsi" w:eastAsia="Arial Unicode MS" w:hAnsiTheme="minorHAnsi" w:cstheme="minorHAnsi"/>
          <w:bCs/>
          <w:sz w:val="22"/>
          <w:szCs w:val="22"/>
        </w:rPr>
        <w:t xml:space="preserve"> vælger salme</w:t>
      </w:r>
    </w:p>
    <w:p w14:paraId="38F17E67" w14:textId="77777777" w:rsidR="0074668F" w:rsidRDefault="0074668F" w:rsidP="00E9616E">
      <w:pPr>
        <w:rPr>
          <w:rFonts w:asciiTheme="minorHAnsi" w:eastAsia="Arial Unicode MS" w:hAnsiTheme="minorHAnsi" w:cstheme="minorHAnsi"/>
          <w:b/>
          <w:sz w:val="22"/>
          <w:szCs w:val="22"/>
        </w:rPr>
      </w:pPr>
    </w:p>
    <w:p w14:paraId="270EFD15" w14:textId="77777777" w:rsidR="0074668F" w:rsidRPr="00E8576B" w:rsidRDefault="0074668F" w:rsidP="00E9616E">
      <w:pPr>
        <w:rPr>
          <w:rFonts w:asciiTheme="minorHAnsi" w:eastAsia="Arial Unicode MS" w:hAnsiTheme="minorHAnsi" w:cstheme="minorHAnsi"/>
          <w:b/>
          <w:sz w:val="22"/>
          <w:szCs w:val="22"/>
        </w:rPr>
      </w:pPr>
    </w:p>
    <w:p w14:paraId="65F44338" w14:textId="3E77113C" w:rsidR="00AE15CA" w:rsidRPr="00E8576B" w:rsidRDefault="00AE15CA" w:rsidP="009A28FB">
      <w:pPr>
        <w:pStyle w:val="Sidehoved"/>
        <w:tabs>
          <w:tab w:val="left" w:pos="1304"/>
        </w:tabs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E8576B">
        <w:rPr>
          <w:rFonts w:asciiTheme="minorHAnsi" w:eastAsia="Arial Unicode MS" w:hAnsiTheme="minorHAnsi" w:cstheme="minorHAnsi"/>
          <w:bCs/>
          <w:sz w:val="22"/>
          <w:szCs w:val="22"/>
          <w:u w:val="single"/>
        </w:rPr>
        <w:t xml:space="preserve">Afbud fra: </w:t>
      </w:r>
      <w:r w:rsidR="00B74832" w:rsidRPr="00E8576B">
        <w:rPr>
          <w:rFonts w:asciiTheme="minorHAnsi" w:eastAsia="Arial Unicode MS" w:hAnsiTheme="minorHAnsi" w:cstheme="minorHAnsi"/>
          <w:bCs/>
          <w:sz w:val="22"/>
          <w:szCs w:val="22"/>
        </w:rPr>
        <w:t xml:space="preserve"> </w:t>
      </w:r>
      <w:r w:rsidR="00DA39CD">
        <w:rPr>
          <w:rFonts w:asciiTheme="minorHAnsi" w:eastAsia="Arial Unicode MS" w:hAnsiTheme="minorHAnsi" w:cstheme="minorHAnsi"/>
          <w:bCs/>
          <w:sz w:val="22"/>
          <w:szCs w:val="22"/>
        </w:rPr>
        <w:t>Jørgen Jørgensen,</w:t>
      </w:r>
      <w:r w:rsidR="00B23754">
        <w:rPr>
          <w:rFonts w:asciiTheme="minorHAnsi" w:eastAsia="Arial Unicode MS" w:hAnsiTheme="minorHAnsi" w:cstheme="minorHAnsi"/>
          <w:bCs/>
          <w:sz w:val="22"/>
          <w:szCs w:val="22"/>
        </w:rPr>
        <w:t xml:space="preserve"> </w:t>
      </w:r>
      <w:r w:rsidR="00145E04">
        <w:rPr>
          <w:rFonts w:asciiTheme="minorHAnsi" w:eastAsia="Arial Unicode MS" w:hAnsiTheme="minorHAnsi" w:cstheme="minorHAnsi"/>
          <w:bCs/>
          <w:sz w:val="22"/>
          <w:szCs w:val="22"/>
        </w:rPr>
        <w:t>Maria Ibsen.</w:t>
      </w:r>
    </w:p>
    <w:p w14:paraId="793C8CBC" w14:textId="77777777" w:rsidR="009F4E50" w:rsidRPr="00E8576B" w:rsidRDefault="009F4E50" w:rsidP="00D61FA5">
      <w:pPr>
        <w:tabs>
          <w:tab w:val="left" w:pos="1418"/>
          <w:tab w:val="left" w:pos="1985"/>
        </w:tabs>
        <w:rPr>
          <w:rFonts w:asciiTheme="minorHAnsi" w:eastAsia="Arial Unicode MS" w:hAnsiTheme="minorHAnsi" w:cstheme="minorHAnsi"/>
          <w:sz w:val="22"/>
          <w:szCs w:val="22"/>
        </w:rPr>
      </w:pPr>
    </w:p>
    <w:p w14:paraId="4FF6E9B2" w14:textId="408D740B" w:rsidR="002A5491" w:rsidRDefault="005A7FB8" w:rsidP="006920F7">
      <w:pPr>
        <w:tabs>
          <w:tab w:val="left" w:pos="1418"/>
          <w:tab w:val="left" w:pos="1985"/>
        </w:tabs>
        <w:ind w:left="1560" w:hanging="1560"/>
        <w:rPr>
          <w:rFonts w:asciiTheme="minorHAnsi" w:eastAsia="Arial Unicode MS" w:hAnsiTheme="minorHAnsi" w:cstheme="minorHAnsi"/>
          <w:sz w:val="22"/>
          <w:szCs w:val="22"/>
        </w:rPr>
      </w:pPr>
      <w:r w:rsidRPr="00E8576B">
        <w:rPr>
          <w:rFonts w:asciiTheme="minorHAnsi" w:eastAsia="Arial Unicode MS" w:hAnsiTheme="minorHAnsi" w:cstheme="minorHAnsi"/>
          <w:sz w:val="22"/>
          <w:szCs w:val="22"/>
        </w:rPr>
        <w:t>Bilagsoversigt:</w:t>
      </w:r>
      <w:r w:rsidRPr="00E8576B">
        <w:rPr>
          <w:rFonts w:asciiTheme="minorHAnsi" w:eastAsia="Arial Unicode MS" w:hAnsiTheme="minorHAnsi" w:cstheme="minorHAnsi"/>
          <w:sz w:val="22"/>
          <w:szCs w:val="22"/>
        </w:rPr>
        <w:tab/>
      </w:r>
      <w:r w:rsidR="00E64F78">
        <w:rPr>
          <w:rFonts w:asciiTheme="minorHAnsi" w:eastAsia="Arial Unicode MS" w:hAnsiTheme="minorHAnsi" w:cstheme="minorHAnsi"/>
          <w:sz w:val="22"/>
          <w:szCs w:val="22"/>
        </w:rPr>
        <w:t>1) Udkast til budget 2025</w:t>
      </w:r>
      <w:r w:rsidR="00FB4170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AB2B2BA" w14:textId="61B245AF" w:rsidR="00E64F78" w:rsidRDefault="00E64F78" w:rsidP="006920F7">
      <w:pPr>
        <w:tabs>
          <w:tab w:val="left" w:pos="1418"/>
          <w:tab w:val="left" w:pos="1985"/>
        </w:tabs>
        <w:ind w:left="1560" w:hanging="1560"/>
        <w:rPr>
          <w:rFonts w:asciiTheme="minorHAnsi" w:eastAsia="Arial Unicode MS" w:hAnsiTheme="minorHAnsi" w:cstheme="minorHAnsi"/>
          <w:sz w:val="22"/>
          <w:szCs w:val="22"/>
        </w:rPr>
      </w:pPr>
      <w:r>
        <w:rPr>
          <w:rFonts w:asciiTheme="minorHAnsi" w:eastAsia="Arial Unicode MS" w:hAnsiTheme="minorHAnsi" w:cstheme="minorHAnsi"/>
          <w:sz w:val="22"/>
          <w:szCs w:val="22"/>
        </w:rPr>
        <w:tab/>
        <w:t>2) Udkast til svar til Provstiudvalget ifm. udmelding af budgetramme for 2025.</w:t>
      </w:r>
    </w:p>
    <w:p w14:paraId="152EA3F9" w14:textId="69C01148" w:rsidR="00E64F78" w:rsidRDefault="00E64F78" w:rsidP="006920F7">
      <w:pPr>
        <w:tabs>
          <w:tab w:val="left" w:pos="1418"/>
          <w:tab w:val="left" w:pos="1985"/>
        </w:tabs>
        <w:ind w:left="1560" w:hanging="1560"/>
        <w:rPr>
          <w:rFonts w:asciiTheme="minorHAnsi" w:eastAsia="Arial Unicode MS" w:hAnsiTheme="minorHAnsi" w:cstheme="minorHAnsi"/>
          <w:sz w:val="22"/>
          <w:szCs w:val="22"/>
        </w:rPr>
      </w:pPr>
      <w:r>
        <w:rPr>
          <w:rFonts w:asciiTheme="minorHAnsi" w:eastAsia="Arial Unicode MS" w:hAnsiTheme="minorHAnsi" w:cstheme="minorHAnsi"/>
          <w:sz w:val="22"/>
          <w:szCs w:val="22"/>
        </w:rPr>
        <w:tab/>
        <w:t>2b) Notat om forventet stigning i indtægtsgrundlaget i Aabenraa kommune 2023 – 2025.</w:t>
      </w:r>
    </w:p>
    <w:p w14:paraId="515608EC" w14:textId="3948FFE3" w:rsidR="00340038" w:rsidRPr="00223534" w:rsidRDefault="00340038" w:rsidP="006920F7">
      <w:pPr>
        <w:tabs>
          <w:tab w:val="left" w:pos="1418"/>
          <w:tab w:val="left" w:pos="1985"/>
        </w:tabs>
        <w:ind w:left="1560" w:hanging="1560"/>
        <w:rPr>
          <w:rFonts w:asciiTheme="minorHAnsi" w:eastAsia="Arial Unicode MS" w:hAnsiTheme="minorHAnsi" w:cstheme="minorHAnsi"/>
          <w:sz w:val="22"/>
          <w:szCs w:val="22"/>
        </w:rPr>
      </w:pPr>
      <w:r>
        <w:rPr>
          <w:rFonts w:asciiTheme="minorHAnsi" w:eastAsia="Arial Unicode MS" w:hAnsiTheme="minorHAnsi" w:cstheme="minorHAnsi"/>
          <w:sz w:val="22"/>
          <w:szCs w:val="22"/>
        </w:rPr>
        <w:tab/>
        <w:t>3) Spørgsmål til rådsmedlemmerne ifm. det kommende valg</w:t>
      </w:r>
      <w:r w:rsidR="00FB4170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DFF78E2" w14:textId="77777777" w:rsidR="007D2B85" w:rsidRPr="007D2B85" w:rsidRDefault="007D2B85" w:rsidP="007D2B85">
      <w:pPr>
        <w:tabs>
          <w:tab w:val="left" w:pos="1985"/>
        </w:tabs>
        <w:ind w:left="1980" w:hanging="420"/>
        <w:rPr>
          <w:rFonts w:asciiTheme="minorHAnsi" w:eastAsia="Arial Unicode MS" w:hAnsiTheme="minorHAnsi" w:cstheme="minorHAnsi"/>
          <w:bCs/>
          <w:sz w:val="22"/>
          <w:szCs w:val="22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106"/>
        <w:gridCol w:w="4181"/>
      </w:tblGrid>
      <w:tr w:rsidR="00FB0286" w:rsidRPr="0075775F" w14:paraId="607B3F9C" w14:textId="77777777" w:rsidTr="00D01445">
        <w:trPr>
          <w:trHeight w:val="36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44F8D3" w14:textId="77777777" w:rsidR="00FB0286" w:rsidRPr="0075775F" w:rsidRDefault="00FB0286" w:rsidP="00E9307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0AB415" w14:textId="04222BC8" w:rsidR="00FB0286" w:rsidRPr="0075775F" w:rsidRDefault="00FB0286" w:rsidP="000D4916">
            <w:pPr>
              <w:ind w:left="-70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1</w:t>
            </w:r>
            <w:r w:rsidR="007E5230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8</w:t>
            </w:r>
            <w:r w:rsidR="004102A4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.</w:t>
            </w:r>
            <w:r w:rsidR="007E5230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3</w:t>
            </w:r>
            <w:r w:rsidR="002C25EA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0</w:t>
            </w:r>
            <w:r w:rsidR="00863763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– 1</w:t>
            </w:r>
            <w:r w:rsidR="007E5230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8</w:t>
            </w:r>
            <w:r w:rsidR="00863763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.</w:t>
            </w:r>
            <w:r w:rsidR="007E5230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0EAB662B" w14:textId="77777777" w:rsidR="00FB0286" w:rsidRPr="0075775F" w:rsidRDefault="00FB0286" w:rsidP="00E9307A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</w:tr>
      <w:tr w:rsidR="00E9307A" w:rsidRPr="0075775F" w14:paraId="73E5AF7A" w14:textId="77777777" w:rsidTr="00DE4920">
        <w:trPr>
          <w:trHeight w:val="902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42227" w14:textId="77777777" w:rsidR="00E9307A" w:rsidRPr="0075775F" w:rsidRDefault="00894B9B" w:rsidP="00E9307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0493BC" w14:textId="1E515468" w:rsidR="00223534" w:rsidRPr="00223534" w:rsidRDefault="00E9307A" w:rsidP="00223534">
            <w:pP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Godkendelse af dagsorden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77A44486" w14:textId="6EB886E8" w:rsidR="00E9307A" w:rsidRPr="0075775F" w:rsidRDefault="00CD3413" w:rsidP="00E9307A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</w:t>
            </w:r>
            <w:r w:rsidR="007E366B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Dagsordenen godkendtes</w:t>
            </w:r>
            <w:r w:rsidR="00C70C1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863763" w:rsidRPr="0075775F" w14:paraId="17497502" w14:textId="77777777" w:rsidTr="00D01445">
        <w:trPr>
          <w:trHeight w:val="36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89E39D" w14:textId="77777777" w:rsidR="00863763" w:rsidRPr="0075775F" w:rsidRDefault="00863763" w:rsidP="00E9307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EDE776" w14:textId="07422C5B" w:rsidR="00863763" w:rsidRPr="0075775F" w:rsidRDefault="007E5230" w:rsidP="00FB62C7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18.35 </w:t>
            </w:r>
            <w:r w:rsidR="00863763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– 1</w:t>
            </w:r>
            <w:r w:rsidR="00DE4920">
              <w:rPr>
                <w:rFonts w:asciiTheme="minorHAnsi" w:eastAsia="Arial Unicode MS" w:hAnsiTheme="minorHAnsi" w:cstheme="minorHAnsi"/>
                <w:sz w:val="22"/>
                <w:szCs w:val="22"/>
              </w:rPr>
              <w:t>9</w:t>
            </w:r>
            <w:r w:rsidR="00435257"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.</w:t>
            </w:r>
            <w:r w:rsidR="00DE4920">
              <w:rPr>
                <w:rFonts w:asciiTheme="minorHAnsi" w:eastAsia="Arial Unicode MS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6AD56325" w14:textId="77777777" w:rsidR="00863763" w:rsidRPr="0075775F" w:rsidRDefault="00863763" w:rsidP="00E9307A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</w:tr>
      <w:tr w:rsidR="00863763" w:rsidRPr="0075775F" w14:paraId="276E5A28" w14:textId="77777777" w:rsidTr="00D01445">
        <w:trPr>
          <w:trHeight w:val="36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A9D39" w14:textId="77777777" w:rsidR="00863763" w:rsidRPr="0075775F" w:rsidRDefault="00894B9B" w:rsidP="0086376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06FA68" w14:textId="77777777" w:rsidR="00223534" w:rsidRDefault="00863763" w:rsidP="00223534">
            <w:pPr>
              <w:pStyle w:val="Brdteks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sz w:val="22"/>
                <w:szCs w:val="22"/>
              </w:rPr>
              <w:t>Orientering v. formand og administrationschef</w:t>
            </w:r>
          </w:p>
          <w:p w14:paraId="2E76731A" w14:textId="77777777" w:rsidR="00223534" w:rsidRDefault="00223534" w:rsidP="00223534">
            <w:pPr>
              <w:pStyle w:val="Brdteks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  <w:p w14:paraId="38B215D0" w14:textId="2ABB3EDC" w:rsidR="00223534" w:rsidRPr="00223534" w:rsidRDefault="00223534" w:rsidP="00223534">
            <w:pPr>
              <w:pStyle w:val="Brdteks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520C6B89" w14:textId="043D4BED" w:rsidR="00863763" w:rsidRDefault="00124DE3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Formanden orienterede om:</w:t>
            </w:r>
          </w:p>
          <w:p w14:paraId="5C41A796" w14:textId="77777777" w:rsidR="000A0A77" w:rsidRDefault="000A0A77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617F83F0" w14:textId="6EE7A7DC" w:rsidR="001816B0" w:rsidRDefault="001816B0" w:rsidP="00366C57">
            <w:pPr>
              <w:pStyle w:val="Listeafsnit"/>
              <w:numPr>
                <w:ilvl w:val="0"/>
                <w:numId w:val="34"/>
              </w:num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Der er ønske om </w:t>
            </w:r>
            <w:r w:rsidR="008577C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at der </w:t>
            </w:r>
            <w:r w:rsidR="001975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er frivillig, som deltager ved konfirmationerne, til at passe på hilsnerne til konfirmanderne</w:t>
            </w:r>
            <w:r w:rsidR="001E1B4B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under konfirmationerne</w:t>
            </w:r>
            <w:r w:rsidR="001975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 Der blev fundet frivillige</w:t>
            </w:r>
            <w:r w:rsidR="00904254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til tre konfirmationer</w:t>
            </w:r>
            <w:r w:rsidR="001975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</w:p>
          <w:p w14:paraId="422D37D6" w14:textId="44E5646E" w:rsidR="00197520" w:rsidRDefault="00197520" w:rsidP="000A0A77">
            <w:pPr>
              <w:pStyle w:val="Listeafsnit"/>
              <w:ind w:left="29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46C14B62" w14:textId="19E0D607" w:rsidR="00366C57" w:rsidRPr="00366C57" w:rsidRDefault="00366C57" w:rsidP="00366C57">
            <w:pPr>
              <w:pStyle w:val="Listeafsnit"/>
              <w:numPr>
                <w:ilvl w:val="0"/>
                <w:numId w:val="34"/>
              </w:num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Byggeriet af præstegården ved Nicolai kirke er gået </w:t>
            </w:r>
            <w:r w:rsidR="00F06399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i gang. Byggetilladelsen er endeligt givet i dag og </w:t>
            </w:r>
            <w:r w:rsidR="00A9532E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salg af gammel</w:t>
            </w:r>
            <w:r w:rsidR="00602119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</w:t>
            </w:r>
            <w:r w:rsidR="00A9532E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præstegår</w:t>
            </w:r>
            <w:r w:rsidR="00602119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d</w:t>
            </w:r>
            <w:r w:rsidR="00A9532E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sættes i gang</w:t>
            </w:r>
            <w:r w:rsidR="00602119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 Der er fundet en køber</w:t>
            </w:r>
            <w:r w:rsidR="00A9532E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</w:p>
          <w:p w14:paraId="42C274B1" w14:textId="77777777" w:rsidR="00124DE3" w:rsidRDefault="00124DE3" w:rsidP="000A0A77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589A979C" w14:textId="6A025917" w:rsidR="00124DE3" w:rsidRDefault="00124DE3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Administrationschefen orienterede om:</w:t>
            </w:r>
          </w:p>
          <w:p w14:paraId="2FBB08D8" w14:textId="24C67F57" w:rsidR="00D8609C" w:rsidRDefault="00D8609C" w:rsidP="00D8609C">
            <w:pPr>
              <w:ind w:left="352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46C89469" w14:textId="0BAE5949" w:rsidR="005378D3" w:rsidRDefault="00124DE3" w:rsidP="005378D3">
            <w:pPr>
              <w:ind w:left="210" w:hanging="21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1) Ændringer på kirkekontoret.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 w:rsidR="0065411D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Der orienteres om j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usteringer i 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lastRenderedPageBreak/>
              <w:t>opgavefordelingen på kirkekontoret, herunder om, at Sognets kirke og kulturmedarbejder</w:t>
            </w:r>
            <w:r w:rsidR="0088512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</w:t>
            </w:r>
            <w:r w:rsidR="005C7A1C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(</w:t>
            </w:r>
            <w:r w:rsidR="0088512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som erstatning for </w:t>
            </w:r>
            <w:r w:rsidR="003D73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medarbejder</w:t>
            </w:r>
            <w:r w:rsidR="0088512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, der går på efterløn</w:t>
            </w:r>
            <w:r w:rsidR="005C7A1C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)</w:t>
            </w:r>
            <w:r w:rsidR="0088512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,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trækkes ind på kontoret </w:t>
            </w:r>
            <w:r w:rsidR="003D73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og vil varetage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PR, kalender og kommunikationsopgaver, samt vil indgå i kontorets betjening i kontortiden. Videre justeres i de øvrige medarbejderes opgavesammensætning</w:t>
            </w:r>
            <w:r w:rsidR="00AA0B0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Kontortiderne har i en årrække ikke været ændret</w:t>
            </w:r>
            <w:r w:rsidR="009079B7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,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og der er i dag et større behov for at medarbejderne har tidsrum, hvor det er muligt at hellige sig de mere komplekse opgaver, videre har der været </w:t>
            </w:r>
            <w:r w:rsidR="0049722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et ønske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om</w:t>
            </w:r>
            <w:r w:rsidR="0049722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,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at kontoret havde åbent sent en dag ugentligt: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Kontortiderne er fra 1. juni følgende: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Mandag – onsdag 10.00 – 14.00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Torsdag 10.00 – 17.00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Fredag 10.00 – 13.00.</w:t>
            </w:r>
            <w:r w:rsidR="005378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br/>
            </w:r>
          </w:p>
          <w:p w14:paraId="17B9BA2E" w14:textId="7471A4B4" w:rsidR="00124DE3" w:rsidRDefault="004A2F97" w:rsidP="005378D3">
            <w:pPr>
              <w:ind w:left="210" w:hanging="21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</w:t>
            </w:r>
            <w:r w:rsidR="00124DE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) Tårnprojektet forløber planmæssigt og det er pt. forventningen, at tårn og klokker </w:t>
            </w:r>
            <w:proofErr w:type="spellStart"/>
            <w:r w:rsidR="00124DE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kranes</w:t>
            </w:r>
            <w:proofErr w:type="spellEnd"/>
            <w:r w:rsidR="00124DE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ned sidste uge i maj måned.</w:t>
            </w:r>
          </w:p>
          <w:p w14:paraId="30C1CD7C" w14:textId="77777777" w:rsidR="00124DE3" w:rsidRDefault="00124DE3" w:rsidP="003F664D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22FB8D74" w14:textId="77777777" w:rsidR="00124DE3" w:rsidRPr="00124DE3" w:rsidRDefault="00124DE3" w:rsidP="00124DE3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863763" w:rsidRPr="0075775F" w14:paraId="22859E84" w14:textId="77777777" w:rsidTr="00D01445">
        <w:trPr>
          <w:trHeight w:val="36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858127" w14:textId="77777777" w:rsidR="00863763" w:rsidRPr="0075775F" w:rsidRDefault="00863763" w:rsidP="0086376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B8A017" w14:textId="68028B79" w:rsidR="00863763" w:rsidRPr="00DE4920" w:rsidRDefault="00DE4920" w:rsidP="00FB62C7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 w:rsidRPr="00DE492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19.00</w:t>
            </w:r>
            <w:r w:rsidR="000D4916" w:rsidRPr="00DE492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– </w:t>
            </w:r>
            <w:r w:rsidR="004F3AB8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20</w:t>
            </w:r>
            <w:r w:rsidR="00E12375" w:rsidRPr="00DE492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.</w:t>
            </w:r>
            <w:r w:rsidR="004F3AB8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1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78E273E9" w14:textId="77777777" w:rsidR="00863763" w:rsidRPr="0075775F" w:rsidRDefault="00863763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</w:tr>
      <w:tr w:rsidR="00863763" w:rsidRPr="0075775F" w14:paraId="4592D7E0" w14:textId="77777777" w:rsidTr="00D01445">
        <w:trPr>
          <w:trHeight w:val="36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1F04F1" w14:textId="77777777" w:rsidR="00863763" w:rsidRPr="0075775F" w:rsidRDefault="00894B9B" w:rsidP="0086376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DDFB01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Budget 2025</w:t>
            </w:r>
          </w:p>
          <w:p w14:paraId="53F349F3" w14:textId="77777777" w:rsidR="00DD6A2C" w:rsidRPr="00DC37C4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768E165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Budgetprocessen for 2025 er væsensforskelligt fra tidligere år, idet der fra 2023 til 2025 imødeses en øget lønudgift på 8,8 % hvilket, i kroner betyder en øget lønudgift i 2025 ift. 2023 på omkring en million kr.</w:t>
            </w:r>
          </w:p>
          <w:p w14:paraId="4D9BABAB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I lighed med tidligere år, at Aabenraa provsti udmeldt en budgetramme herunder en budgetfordeling for 2025. Den samlede forventning til øgede skatteindtægter fra 2023 til 2024 er forsigtigt sat til godt 4%. disse 4 % er igen omfordelt på provstiniveau, så enkelte sogne tildele 6%, andre 4% og igen andre sogne 2%.</w:t>
            </w:r>
          </w:p>
          <w:p w14:paraId="6815A000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Aabenraa sogn er tildelt 2% i den foreløbige budgetudmelding.</w:t>
            </w:r>
          </w:p>
          <w:p w14:paraId="20A81AE2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6C1C25BE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Ovenstående var provstiets grundlag for de individuelle budgetsamråd, der blev afholdt d. 18. april, og hvor formanden, administrationschefen og Thomas Nedergaard deltog fra Aabenraa Sogn.</w:t>
            </w:r>
          </w:p>
          <w:p w14:paraId="0EE0DB78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63503E5E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Ovenstående budgetrammeudmelding stiller selv sagt Aabenraa sogn i en svær situation, idet udmeldingen, hvis den kom til at stå ved magt, ville medføre et besparelseskrav til Aabenraa sogn på omkring 750.</w:t>
            </w:r>
            <w:r w:rsidRP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000 – 800.000 kr.</w:t>
            </w:r>
          </w:p>
          <w:p w14:paraId="47A411E4" w14:textId="77777777" w:rsidR="00E64F78" w:rsidRPr="00DD6A2C" w:rsidRDefault="00E64F78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7AB9630C" w14:textId="6B6C9AF1" w:rsidR="00DD6A2C" w:rsidRPr="00DD6A2C" w:rsidRDefault="00DD6A2C" w:rsidP="00DD6A2C">
            <w:pPr>
              <w:pStyle w:val="Defaul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DD6A2C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Vi gjorde på budgetsamrådet klart, at sognet står uforstående overfor en besparelse af denne størrelsesorden al den stund, at </w:t>
            </w:r>
            <w:proofErr w:type="spellStart"/>
            <w:r w:rsidRPr="00DD6A2C">
              <w:rPr>
                <w:rFonts w:asciiTheme="minorHAnsi" w:eastAsia="Arial Unicode MS" w:hAnsiTheme="minorHAnsi" w:cstheme="minorHAnsi"/>
                <w:sz w:val="22"/>
                <w:szCs w:val="22"/>
              </w:rPr>
              <w:t>Aabernaa</w:t>
            </w:r>
            <w:proofErr w:type="spellEnd"/>
            <w:r w:rsidRPr="00DD6A2C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sogn fra 2017 til 2023 har fastholdt et stabilt medlemstal på 12.330-12.340 (medlemstallet ved udgangen af 2023 var 12.340), samt at der ikke er planer om ændring af kirkeskatteprocenten i provstiet.</w:t>
            </w:r>
          </w:p>
          <w:p w14:paraId="3519CA15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96A51E2" w14:textId="22FA3234" w:rsidR="00DD6A2C" w:rsidRDefault="00E64F78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Det indstilles, at rådet s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om det første 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drøfter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den overordnede budgetsituation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, videre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ønske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s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rådets opbakning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til fremsendes af 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en 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detaljere besvarelse til provstiudvalget, som indeholder svar på to overordnede forhold, vi ikke er enige i. 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br/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Dels, vurderes 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provstiets 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budgetramme sat urealistisk lavt på blot 4% - dette dokumenters i vedhæftede notat (se bilag 2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b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); dels er vi uforstående overfor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den fordelingspolitiske præmis, hvor det sogn i provstiet,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som fastholder et stabilt medlemstal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,</w:t>
            </w:r>
            <w:r w:rsidR="00DD6A2C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udses til at skulle gennemføre de største besparelser.</w:t>
            </w:r>
          </w:p>
          <w:p w14:paraId="3ED4252A" w14:textId="48555F12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Der udsendes et udkast til svar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til Provstiudvalget 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(bilag 2) 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 xml:space="preserve">inden </w:t>
            </w:r>
            <w:r w:rsidR="00F74550"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rådsmødet</w:t>
            </w: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.</w:t>
            </w:r>
          </w:p>
          <w:p w14:paraId="6BA2A2D5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594DB8C4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15B62CEB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t>Videre drøftes og prioriteres i de indkomne budgetønsker se bilag 1. (Fane nederst - budgetønsker)</w:t>
            </w:r>
          </w:p>
          <w:p w14:paraId="08E5F490" w14:textId="77777777" w:rsidR="00DD6A2C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78E3ECD6" w14:textId="77777777" w:rsidR="00DD6A2C" w:rsidRPr="00DC37C4" w:rsidRDefault="00DD6A2C" w:rsidP="00DD6A2C">
            <w:pPr>
              <w:pStyle w:val="Brdtekst"/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 w:val="0"/>
                <w:bCs w:val="0"/>
                <w:sz w:val="22"/>
                <w:szCs w:val="22"/>
              </w:rPr>
              <w:lastRenderedPageBreak/>
              <w:t xml:space="preserve">Der ønsker i den forbindelse en prioritering og en drøftelse af mulige besparelser, som forretningsudvalget kan arbejde videre med frem imod endelig godkendelse af budget på rådsmødet d. 29. maj. </w:t>
            </w:r>
          </w:p>
          <w:p w14:paraId="0E089237" w14:textId="77777777" w:rsidR="00DD6A2C" w:rsidRDefault="00DD6A2C" w:rsidP="00D57919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E2378F2" w14:textId="023C0AAE" w:rsidR="00CE5D43" w:rsidRPr="006F0F42" w:rsidRDefault="00CE5D43" w:rsidP="00DD6A2C">
            <w:pPr>
              <w:pStyle w:val="Default"/>
              <w:ind w:left="36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35504A7B" w14:textId="77777777" w:rsidR="00863763" w:rsidRDefault="00086D46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lastRenderedPageBreak/>
              <w:t xml:space="preserve">Formanden indledte punktet og </w:t>
            </w:r>
            <w:r w:rsidR="00947BD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sognets budgetsituation 2025 blev præsenteret og drøftet.</w:t>
            </w:r>
          </w:p>
          <w:p w14:paraId="2C3A5119" w14:textId="77777777" w:rsidR="00947BD3" w:rsidRDefault="00947BD3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Udkast til </w:t>
            </w:r>
            <w:r w:rsidR="00F117C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Redegørelse</w:t>
            </w:r>
            <w:r w:rsidR="00147EF3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ifm. budget 2025 til provstiudvalget blev præsenteret og drøftet</w:t>
            </w:r>
            <w:r w:rsidR="003803E4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og sendes til Aabenraa Provsti.</w:t>
            </w:r>
          </w:p>
          <w:p w14:paraId="1C838A3D" w14:textId="77777777" w:rsidR="00316A80" w:rsidRDefault="00316A80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06787CD1" w14:textId="1E8BF599" w:rsidR="00316A80" w:rsidRDefault="001E6396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Videre blev </w:t>
            </w:r>
            <w:r w:rsidR="00E442C4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budget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udkast til 2025 præsenteret, som med udmeldte ramme fra provstiet og uden </w:t>
            </w:r>
            <w:r w:rsidR="0027114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medtagelse af budgetønsker udviser et underskud på knap 700.000</w:t>
            </w:r>
            <w:r w:rsidR="00216FFD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kr.</w:t>
            </w:r>
          </w:p>
          <w:p w14:paraId="11F16C15" w14:textId="77777777" w:rsidR="00271140" w:rsidRDefault="00271140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5E8D338F" w14:textId="77777777" w:rsidR="000648E1" w:rsidRDefault="00271140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Endelig blev liste over indkomne </w:t>
            </w:r>
            <w:r w:rsidR="0052071C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budgetønsker præsenteret og drøftet, og </w:t>
            </w:r>
            <w:r w:rsidR="000648E1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forslag til mulige besparelser blev efterspurgt.</w:t>
            </w:r>
          </w:p>
          <w:p w14:paraId="71E3A737" w14:textId="19788158" w:rsidR="00271140" w:rsidRPr="0075775F" w:rsidRDefault="000648E1" w:rsidP="00863763">
            <w:pPr>
              <w:ind w:left="-70"/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lastRenderedPageBreak/>
              <w:t>R</w:t>
            </w:r>
            <w:r w:rsidR="0052071C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ådet gav </w:t>
            </w:r>
            <w:r w:rsidR="002F4F0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en </w:t>
            </w:r>
            <w:r w:rsidR="00216FFD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r</w:t>
            </w:r>
            <w:r w:rsidR="002F4F0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ække strømpile til forretningsudvalgets videre arbejdet med budget 2025 inden endelig behandling på rådsmødet </w:t>
            </w:r>
            <w:r w:rsidR="00780AF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d. 29. maj.</w:t>
            </w:r>
          </w:p>
        </w:tc>
      </w:tr>
      <w:tr w:rsidR="00E12375" w:rsidRPr="0075775F" w14:paraId="335440D5" w14:textId="77777777" w:rsidTr="00D01445">
        <w:trPr>
          <w:trHeight w:val="265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707F9F" w14:textId="77777777" w:rsidR="00E12375" w:rsidRPr="0075775F" w:rsidRDefault="00E12375" w:rsidP="00F84571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C908" w14:textId="00FBF7A6" w:rsidR="00E12375" w:rsidRPr="0075775F" w:rsidRDefault="004F3AB8" w:rsidP="00FB62C7">
            <w:pP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480F21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1</w:t>
            </w:r>
            <w:r w:rsidR="00DE49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0</w:t>
            </w:r>
            <w:r w:rsidR="00480F21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– </w:t>
            </w:r>
            <w:r w:rsidR="00D915C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480F21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E74ED7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4</w:t>
            </w:r>
            <w:r w:rsidR="00DE49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0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641922AD" w14:textId="77777777" w:rsidR="00E12375" w:rsidRPr="0075775F" w:rsidRDefault="00E12375" w:rsidP="00F84571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</w:tr>
      <w:tr w:rsidR="00AC440A" w:rsidRPr="0075775F" w14:paraId="60B221E5" w14:textId="77777777" w:rsidTr="00D01445">
        <w:trPr>
          <w:trHeight w:val="809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7FA21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68EC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Det nuværende menighedsråds forberedelse til MHR-valget v. Valgudvalget </w:t>
            </w:r>
          </w:p>
          <w:p w14:paraId="5374E8CB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13A364" w14:textId="3B4EF49B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sz w:val="22"/>
                <w:szCs w:val="22"/>
              </w:rPr>
              <w:t>Valgudvalget faciliterer en proces, hvor menighedsrådets medlemmer arbejder med opmærksomhed på rekruttering med fokus på den personlige henvendelse. Afsættet for processen vil være spørgsmålene i medsendte bilag</w:t>
            </w:r>
            <w:r w:rsidR="00340038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r w:rsidRPr="00E74E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7701688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sz w:val="22"/>
                <w:szCs w:val="22"/>
              </w:rPr>
              <w:t>I kan med fordel allerede forud for mødet overveje jeres svar på spørgsmålene.</w:t>
            </w:r>
          </w:p>
          <w:p w14:paraId="021D4C22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FE56F8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5B3ECB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849BEF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5EDD6A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Valgudvalgets formand informerer om </w:t>
            </w:r>
          </w:p>
          <w:p w14:paraId="33611130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b/>
                <w:sz w:val="22"/>
                <w:szCs w:val="22"/>
              </w:rPr>
              <w:t>planlægningen af orienteringsmødet d. 14. maj kl. 19 i Sct. Nicolai kirke.</w:t>
            </w:r>
          </w:p>
          <w:p w14:paraId="2DDD2492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7D0CF7B" w14:textId="77777777" w:rsidR="00E74ED7" w:rsidRPr="00E74ED7" w:rsidRDefault="00E74ED7" w:rsidP="00E74ED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74ED7">
              <w:rPr>
                <w:rFonts w:asciiTheme="minorHAnsi" w:hAnsiTheme="minorHAnsi" w:cstheme="minorHAnsi"/>
                <w:sz w:val="22"/>
                <w:szCs w:val="22"/>
              </w:rPr>
              <w:t>Valgudvalget ser frem til en god og konstruktiv aften med fokus på den gode historie om menighedsrådsarbejdet.</w:t>
            </w:r>
          </w:p>
          <w:p w14:paraId="64807290" w14:textId="7129E571" w:rsidR="00D57919" w:rsidRPr="0003059B" w:rsidRDefault="00D57919" w:rsidP="00E74ED7">
            <w:pPr>
              <w:pStyle w:val="Default"/>
              <w:ind w:left="360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43C6A1E4" w14:textId="425CB73D" w:rsidR="00AC440A" w:rsidRDefault="00987DDA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6E6265">
              <w:rPr>
                <w:rFonts w:asciiTheme="minorHAnsi" w:hAnsiTheme="minorHAnsi" w:cstheme="minorHAnsi"/>
                <w:sz w:val="22"/>
                <w:szCs w:val="22"/>
              </w:rPr>
              <w:t>ormanden indledte punktet og Elisabeth</w:t>
            </w:r>
            <w:r w:rsidR="00CB04A0">
              <w:rPr>
                <w:rFonts w:asciiTheme="minorHAnsi" w:hAnsiTheme="minorHAnsi" w:cstheme="minorHAnsi"/>
                <w:sz w:val="22"/>
                <w:szCs w:val="22"/>
              </w:rPr>
              <w:t xml:space="preserve"> præsenter</w:t>
            </w:r>
            <w:r w:rsidR="00A21411">
              <w:rPr>
                <w:rFonts w:asciiTheme="minorHAnsi" w:hAnsiTheme="minorHAnsi" w:cstheme="minorHAnsi"/>
                <w:sz w:val="22"/>
                <w:szCs w:val="22"/>
              </w:rPr>
              <w:t>ede</w:t>
            </w:r>
            <w:r w:rsidR="00CB04A0">
              <w:rPr>
                <w:rFonts w:asciiTheme="minorHAnsi" w:hAnsiTheme="minorHAnsi" w:cstheme="minorHAnsi"/>
                <w:sz w:val="22"/>
                <w:szCs w:val="22"/>
              </w:rPr>
              <w:t xml:space="preserve"> punktet og igangs</w:t>
            </w:r>
            <w:r w:rsidR="00A2141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CB04A0">
              <w:rPr>
                <w:rFonts w:asciiTheme="minorHAnsi" w:hAnsiTheme="minorHAnsi" w:cstheme="minorHAnsi"/>
                <w:sz w:val="22"/>
                <w:szCs w:val="22"/>
              </w:rPr>
              <w:t xml:space="preserve">tte en lille øvelse </w:t>
            </w:r>
            <w:r w:rsidR="00483DCF">
              <w:rPr>
                <w:rFonts w:asciiTheme="minorHAnsi" w:hAnsiTheme="minorHAnsi" w:cstheme="minorHAnsi"/>
                <w:sz w:val="22"/>
                <w:szCs w:val="22"/>
              </w:rPr>
              <w:t>til rådsmedlemmerne.</w:t>
            </w:r>
          </w:p>
          <w:p w14:paraId="03FAD1F5" w14:textId="77777777" w:rsidR="00FD0278" w:rsidRDefault="00FD0278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AAD41E" w14:textId="4183EE0F" w:rsidR="00FD0278" w:rsidRDefault="00100B9D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Inga Hedegaard red</w:t>
            </w:r>
            <w:r w:rsidR="00A21411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  <w:r w:rsidR="00AF5505">
              <w:rPr>
                <w:rFonts w:asciiTheme="minorHAnsi" w:hAnsiTheme="minorHAnsi" w:cstheme="minorHAnsi"/>
                <w:sz w:val="22"/>
                <w:szCs w:val="22"/>
              </w:rPr>
              <w:t>rde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</w:t>
            </w:r>
            <w:r w:rsidR="00FF0142">
              <w:rPr>
                <w:rFonts w:asciiTheme="minorHAnsi" w:hAnsiTheme="minorHAnsi" w:cstheme="minorHAnsi"/>
                <w:sz w:val="22"/>
                <w:szCs w:val="22"/>
              </w:rPr>
              <w:t xml:space="preserve">planerne ift. det kommende orienteringsmøde d. 14. maj, hvor </w:t>
            </w:r>
            <w:r w:rsidR="001602E6">
              <w:rPr>
                <w:rFonts w:asciiTheme="minorHAnsi" w:hAnsiTheme="minorHAnsi" w:cstheme="minorHAnsi"/>
                <w:sz w:val="22"/>
                <w:szCs w:val="22"/>
              </w:rPr>
              <w:t>en række af rådsmedlemmerne</w:t>
            </w:r>
            <w:r w:rsidR="008E4D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F011F">
              <w:rPr>
                <w:rFonts w:asciiTheme="minorHAnsi" w:hAnsiTheme="minorHAnsi" w:cstheme="minorHAnsi"/>
                <w:sz w:val="22"/>
                <w:szCs w:val="22"/>
              </w:rPr>
              <w:t xml:space="preserve">vil blive </w:t>
            </w:r>
            <w:r w:rsidR="00004474">
              <w:rPr>
                <w:rFonts w:asciiTheme="minorHAnsi" w:hAnsiTheme="minorHAnsi" w:cstheme="minorHAnsi"/>
                <w:sz w:val="22"/>
                <w:szCs w:val="22"/>
              </w:rPr>
              <w:t xml:space="preserve">interviewet </w:t>
            </w:r>
            <w:r w:rsidR="00245D55">
              <w:rPr>
                <w:rFonts w:asciiTheme="minorHAnsi" w:hAnsiTheme="minorHAnsi" w:cstheme="minorHAnsi"/>
                <w:sz w:val="22"/>
                <w:szCs w:val="22"/>
              </w:rPr>
              <w:t>af Jakob Hansen på mødet, for at belyse rådsarbejdet på en levende måde.</w:t>
            </w:r>
          </w:p>
          <w:p w14:paraId="0677744D" w14:textId="77777777" w:rsidR="008E4D24" w:rsidRDefault="008E4D24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C19007" w14:textId="77777777" w:rsidR="00483DCF" w:rsidRDefault="00483DCF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B7EAA9" w14:textId="298941C8" w:rsidR="00483DCF" w:rsidRPr="0075775F" w:rsidRDefault="00483DCF" w:rsidP="00AC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440A" w:rsidRPr="0075775F" w14:paraId="4C784300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B397D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4E73" w14:textId="7AAE8F38" w:rsidR="00AC440A" w:rsidRPr="0075775F" w:rsidRDefault="00D915C8" w:rsidP="00AC440A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E74ED7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40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– </w:t>
            </w:r>
            <w:r w:rsidR="00DE4920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4F3AB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4</w:t>
            </w:r>
            <w:r w:rsidR="00E74ED7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61F343AE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C440A" w:rsidRPr="0075775F" w14:paraId="51519910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AF3A35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DD92" w14:textId="77777777" w:rsidR="00E64F78" w:rsidRPr="00E64F78" w:rsidRDefault="00DD6A2C" w:rsidP="006920F7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E64F78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Indsamlingsliste for Høje Kolstrup Kirke</w:t>
            </w:r>
          </w:p>
          <w:p w14:paraId="48D621E8" w14:textId="77777777" w:rsidR="00E64F78" w:rsidRDefault="00E64F78" w:rsidP="006920F7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1AF1D309" w14:textId="3940927C" w:rsidR="00E64F78" w:rsidRDefault="00E64F78" w:rsidP="006920F7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Indsamlingsliste for kirkeåret 2023/24 indstilles til behandling og godkendelse i rådet.</w:t>
            </w:r>
          </w:p>
          <w:p w14:paraId="53D2481F" w14:textId="14C0F07A" w:rsidR="00CE53A8" w:rsidRPr="0075775F" w:rsidRDefault="00DD6A2C" w:rsidP="006920F7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4525AC59" w14:textId="7D507D4D" w:rsidR="00AC440A" w:rsidRPr="00B43580" w:rsidRDefault="00202FCD" w:rsidP="00AC440A">
            <w:pPr>
              <w:ind w:left="-70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B43580">
              <w:rPr>
                <w:rFonts w:asciiTheme="minorHAnsi" w:eastAsia="Arial Unicode MS" w:hAnsiTheme="minorHAnsi" w:cstheme="minorHAnsi"/>
                <w:sz w:val="22"/>
                <w:szCs w:val="22"/>
              </w:rPr>
              <w:t>Formanden indledte punktet</w:t>
            </w:r>
            <w:r w:rsidR="00AF5505">
              <w:rPr>
                <w:rFonts w:asciiTheme="minorHAnsi" w:eastAsia="Arial Unicode MS" w:hAnsiTheme="minorHAnsi" w:cstheme="minorHAnsi"/>
                <w:sz w:val="22"/>
                <w:szCs w:val="22"/>
              </w:rPr>
              <w:t>,</w:t>
            </w:r>
            <w:r w:rsidRPr="00B43580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som blev præsenteret og </w:t>
            </w:r>
            <w:r w:rsidR="00B43580" w:rsidRPr="00B43580">
              <w:rPr>
                <w:rFonts w:asciiTheme="minorHAnsi" w:eastAsia="Arial Unicode MS" w:hAnsiTheme="minorHAnsi" w:cstheme="minorHAnsi"/>
                <w:sz w:val="22"/>
                <w:szCs w:val="22"/>
              </w:rPr>
              <w:t>godkendt.</w:t>
            </w:r>
          </w:p>
        </w:tc>
      </w:tr>
      <w:tr w:rsidR="00AC440A" w:rsidRPr="0075775F" w14:paraId="01910B9B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69E6A2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BD4C" w14:textId="67A18752" w:rsidR="00AC440A" w:rsidRPr="0075775F" w:rsidRDefault="00DE4920" w:rsidP="00AC440A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4F3AB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4</w:t>
            </w:r>
            <w:r w:rsidR="00E74ED7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5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– 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="00AC440A"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 w:rsidR="004F3AB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50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6A8814C0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C440A" w:rsidRPr="0075775F" w14:paraId="326FABD2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6E478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A447" w14:textId="77777777" w:rsidR="004F3AB8" w:rsidRDefault="004F3AB8" w:rsidP="004F3AB8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DHL - stafet.</w:t>
            </w:r>
          </w:p>
          <w:p w14:paraId="52579436" w14:textId="77777777" w:rsidR="004F3AB8" w:rsidRDefault="004F3AB8" w:rsidP="0017501D">
            <w:pPr>
              <w:pStyle w:val="Almindeligtekst"/>
              <w:rPr>
                <w:rFonts w:asciiTheme="minorHAnsi" w:eastAsia="Arial Unicode MS" w:hAnsiTheme="minorHAnsi" w:cstheme="minorHAnsi"/>
                <w:szCs w:val="22"/>
              </w:rPr>
            </w:pPr>
          </w:p>
          <w:p w14:paraId="7C503EFF" w14:textId="59D0C601" w:rsidR="00AC440A" w:rsidRPr="00C25E5E" w:rsidRDefault="004F3AB8" w:rsidP="0017501D">
            <w:pPr>
              <w:pStyle w:val="Almindeligtekst"/>
              <w:rPr>
                <w:rFonts w:asciiTheme="minorHAnsi" w:eastAsia="Arial Unicode MS" w:hAnsiTheme="minorHAnsi" w:cstheme="minorHAnsi"/>
                <w:b/>
                <w:szCs w:val="22"/>
              </w:rPr>
            </w:pPr>
            <w:r>
              <w:rPr>
                <w:rFonts w:asciiTheme="minorHAnsi" w:eastAsia="Arial Unicode MS" w:hAnsiTheme="minorHAnsi" w:cstheme="minorHAnsi"/>
                <w:szCs w:val="22"/>
              </w:rPr>
              <w:t>Aabenraa sogn deltog i 2023 i DHL-stafetten. Det drøftes, om sognet skal tilmeld</w:t>
            </w:r>
            <w:r w:rsidR="00FB4170">
              <w:rPr>
                <w:rFonts w:asciiTheme="minorHAnsi" w:eastAsia="Arial Unicode MS" w:hAnsiTheme="minorHAnsi" w:cstheme="minorHAnsi"/>
                <w:szCs w:val="22"/>
              </w:rPr>
              <w:t>e</w:t>
            </w:r>
            <w:r w:rsidR="00E74ED7">
              <w:rPr>
                <w:rFonts w:asciiTheme="minorHAnsi" w:eastAsia="Arial Unicode MS" w:hAnsiTheme="minorHAnsi" w:cstheme="minorHAnsi"/>
                <w:szCs w:val="22"/>
              </w:rPr>
              <w:t>s.</w:t>
            </w:r>
            <w:r w:rsidR="00AC440A" w:rsidRPr="0017501D">
              <w:rPr>
                <w:rFonts w:asciiTheme="minorHAnsi" w:eastAsia="Arial Unicode MS" w:hAnsiTheme="minorHAnsi" w:cstheme="minorHAnsi"/>
                <w:szCs w:val="22"/>
              </w:rPr>
              <w:br/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2F862FF6" w14:textId="2EDE2CBF" w:rsidR="00AC440A" w:rsidRDefault="00AC6AAD" w:rsidP="00AC440A">
            <w:pPr>
              <w:ind w:left="-70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A06A5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Formanden indledte punktet og </w:t>
            </w:r>
            <w:r w:rsidR="002B4423" w:rsidRPr="00A06A51">
              <w:rPr>
                <w:rFonts w:asciiTheme="minorHAnsi" w:eastAsia="Arial Unicode MS" w:hAnsiTheme="minorHAnsi" w:cstheme="minorHAnsi"/>
                <w:sz w:val="22"/>
                <w:szCs w:val="22"/>
              </w:rPr>
              <w:t>Inga Hedegaard redeg</w:t>
            </w:r>
            <w:r w:rsidR="00AF5505">
              <w:rPr>
                <w:rFonts w:asciiTheme="minorHAnsi" w:eastAsia="Arial Unicode MS" w:hAnsiTheme="minorHAnsi" w:cstheme="minorHAnsi"/>
                <w:sz w:val="22"/>
                <w:szCs w:val="22"/>
              </w:rPr>
              <w:t>jorde</w:t>
            </w:r>
            <w:r w:rsidR="002B4423" w:rsidRPr="00A06A5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for arrangementet </w:t>
            </w:r>
            <w:r w:rsidR="00A06A51" w:rsidRPr="00A06A5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d. 28. august. </w:t>
            </w:r>
          </w:p>
          <w:p w14:paraId="2D8DC29C" w14:textId="1CF5273C" w:rsidR="003D1F6E" w:rsidRPr="00A06A51" w:rsidRDefault="003D1F6E" w:rsidP="00AC440A">
            <w:pPr>
              <w:ind w:left="-70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Det blev besluttet at </w:t>
            </w:r>
            <w:r w:rsidR="00D41F52">
              <w:rPr>
                <w:rFonts w:asciiTheme="minorHAnsi" w:eastAsia="Arial Unicode MS" w:hAnsiTheme="minorHAnsi" w:cstheme="minorHAnsi"/>
                <w:sz w:val="22"/>
                <w:szCs w:val="22"/>
              </w:rPr>
              <w:t>deltage i år igen og arrangementsudvalget består af Lars Rasmussen, Tine Andsager og Lone Clausen</w:t>
            </w:r>
            <w:r w:rsidR="00C7466E">
              <w:rPr>
                <w:rFonts w:asciiTheme="minorHAnsi" w:eastAsia="Arial Unicode MS" w:hAnsiTheme="minorHAnsi" w:cstheme="minorHAnsi"/>
                <w:sz w:val="22"/>
                <w:szCs w:val="22"/>
              </w:rPr>
              <w:t>.</w:t>
            </w:r>
          </w:p>
        </w:tc>
      </w:tr>
      <w:tr w:rsidR="00AC440A" w:rsidRPr="0075775F" w14:paraId="5825D758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F6645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036A" w14:textId="7FCCD495" w:rsidR="00AC440A" w:rsidRPr="0075775F" w:rsidRDefault="004F3AB8" w:rsidP="00AC440A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20</w:t>
            </w:r>
            <w:r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50</w:t>
            </w:r>
            <w:r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 xml:space="preserve"> – 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21</w:t>
            </w:r>
            <w:r w:rsidRPr="0075775F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.</w:t>
            </w: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00</w:t>
            </w: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04C6C2A5" w14:textId="77777777" w:rsidR="00AC440A" w:rsidRPr="0075775F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C440A" w:rsidRPr="0075775F" w14:paraId="38EA6141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33149" w14:textId="77777777" w:rsidR="00AC440A" w:rsidRPr="00DC0F23" w:rsidRDefault="00AC440A" w:rsidP="00AC440A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DC0F23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FA41" w14:textId="77777777" w:rsidR="004F3AB8" w:rsidRPr="0075775F" w:rsidRDefault="004F3AB8" w:rsidP="004F3AB8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  <w:r w:rsidRPr="0075775F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Eventuelt</w:t>
            </w:r>
          </w:p>
          <w:p w14:paraId="1F9D7608" w14:textId="77777777" w:rsidR="00DC0F23" w:rsidRPr="00DC0F23" w:rsidRDefault="00DC0F23" w:rsidP="00DC0F23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062DC09D" w14:textId="01BD0F68" w:rsidR="00DC0F23" w:rsidRPr="00DC0F23" w:rsidRDefault="00DC0F23" w:rsidP="00DC0F23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25333B57" w14:textId="77777777" w:rsidR="00AC440A" w:rsidRPr="00052880" w:rsidRDefault="00C7466E" w:rsidP="00956676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52880">
              <w:rPr>
                <w:rFonts w:asciiTheme="minorHAnsi" w:eastAsia="Arial Unicode MS" w:hAnsiTheme="minorHAnsi" w:cstheme="minorHAnsi"/>
                <w:sz w:val="22"/>
                <w:szCs w:val="22"/>
              </w:rPr>
              <w:t>Anke takker for opmærksomheden ifm. sin fødselsdag.</w:t>
            </w:r>
          </w:p>
          <w:p w14:paraId="540BDE9C" w14:textId="77777777" w:rsidR="000A410F" w:rsidRPr="00052880" w:rsidRDefault="000A410F" w:rsidP="00956676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  <w:p w14:paraId="641BD451" w14:textId="77777777" w:rsidR="000A410F" w:rsidRPr="00052880" w:rsidRDefault="000A410F" w:rsidP="00956676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52880">
              <w:rPr>
                <w:rFonts w:asciiTheme="minorHAnsi" w:eastAsia="Arial Unicode MS" w:hAnsiTheme="minorHAnsi" w:cstheme="minorHAnsi"/>
                <w:sz w:val="22"/>
                <w:szCs w:val="22"/>
              </w:rPr>
              <w:t>Tine takker for opmærksomheden ifm. sin fødselsdag.</w:t>
            </w:r>
          </w:p>
          <w:p w14:paraId="2442FCD6" w14:textId="33C88C97" w:rsidR="000A410F" w:rsidRPr="0075775F" w:rsidRDefault="000A410F" w:rsidP="00956676">
            <w:pP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C0F23" w:rsidRPr="0075775F" w14:paraId="6BC22E61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A1C758" w14:textId="77777777" w:rsidR="00DC0F23" w:rsidRPr="0075775F" w:rsidRDefault="00DC0F23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2E71" w14:textId="76C1F60B" w:rsidR="00DC0F23" w:rsidRPr="0075775F" w:rsidRDefault="00DC0F23" w:rsidP="00DC0F23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55279D16" w14:textId="77777777" w:rsidR="00DC0F23" w:rsidRPr="0075775F" w:rsidRDefault="00DC0F23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C0F23" w:rsidRPr="0075775F" w14:paraId="0B4CE95F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7A33D4" w14:textId="5C3A8027" w:rsidR="00DC0F23" w:rsidRPr="0075775F" w:rsidRDefault="00DC0F23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05B0" w14:textId="77777777" w:rsidR="002A5491" w:rsidRDefault="002A5491" w:rsidP="002A5491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  <w:p w14:paraId="224D1B4D" w14:textId="2DF684DF" w:rsidR="002A5491" w:rsidRDefault="002A5491" w:rsidP="002A5491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  <w:p w14:paraId="0B906D78" w14:textId="408EE79E" w:rsidR="001E478C" w:rsidRPr="002A5491" w:rsidRDefault="001E478C" w:rsidP="006920F7">
            <w:pP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3EC449B8" w14:textId="77777777" w:rsidR="00DC0F23" w:rsidRPr="0075775F" w:rsidRDefault="00DC0F23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A5491" w:rsidRPr="0075775F" w14:paraId="74D005B9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7CE20" w14:textId="77777777" w:rsidR="002A5491" w:rsidRDefault="002A5491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70E6" w14:textId="566F51D2" w:rsidR="002A5491" w:rsidRPr="0075775F" w:rsidRDefault="002A5491" w:rsidP="00DC0F23">
            <w:pP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3C070823" w14:textId="77777777" w:rsidR="002A5491" w:rsidRPr="0075775F" w:rsidRDefault="002A5491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A5491" w:rsidRPr="0075775F" w14:paraId="2E6CC106" w14:textId="77777777" w:rsidTr="00D01445">
        <w:trPr>
          <w:trHeight w:val="70"/>
        </w:trPr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C13ADA" w14:textId="6F4EA5E1" w:rsidR="002A5491" w:rsidRDefault="002A5491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831B" w14:textId="77777777" w:rsidR="002A5491" w:rsidRPr="0075775F" w:rsidRDefault="002A5491" w:rsidP="004F3AB8">
            <w:pP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</w:tcPr>
          <w:p w14:paraId="3CE16858" w14:textId="77777777" w:rsidR="002A5491" w:rsidRPr="0075775F" w:rsidRDefault="002A5491" w:rsidP="00DC0F23">
            <w:pPr>
              <w:ind w:left="-70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11192DD8" w14:textId="77777777" w:rsidR="00D01445" w:rsidRPr="0075775F" w:rsidRDefault="00D01445">
      <w:pPr>
        <w:autoSpaceDE/>
        <w:autoSpaceDN/>
        <w:adjustRightInd/>
        <w:spacing w:line="240" w:lineRule="auto"/>
        <w:rPr>
          <w:rFonts w:asciiTheme="minorHAnsi" w:eastAsia="Arial Unicode MS" w:hAnsiTheme="minorHAnsi" w:cstheme="minorHAnsi"/>
          <w:b/>
          <w:iCs/>
          <w:sz w:val="22"/>
          <w:szCs w:val="22"/>
        </w:rPr>
      </w:pPr>
    </w:p>
    <w:sectPr w:rsidR="00D01445" w:rsidRPr="0075775F" w:rsidSect="002E4A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71" w:right="1841" w:bottom="1701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E3C0F" w14:textId="77777777" w:rsidR="002E4A39" w:rsidRDefault="002E4A39" w:rsidP="00D57F1B">
      <w:pPr>
        <w:spacing w:line="240" w:lineRule="auto"/>
      </w:pPr>
      <w:r>
        <w:separator/>
      </w:r>
    </w:p>
  </w:endnote>
  <w:endnote w:type="continuationSeparator" w:id="0">
    <w:p w14:paraId="7D5A2F39" w14:textId="77777777" w:rsidR="002E4A39" w:rsidRDefault="002E4A39" w:rsidP="00D57F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E8BF2" w14:textId="77777777" w:rsidR="00CE53A8" w:rsidRDefault="00CE53A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275DB" w14:textId="77777777" w:rsidR="00CC65CC" w:rsidRDefault="00CC65CC" w:rsidP="003367B6">
    <w:pPr>
      <w:pStyle w:val="Sidefod"/>
      <w:jc w:val="right"/>
    </w:pPr>
    <w:r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CF7641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D070" w14:textId="77777777" w:rsidR="00CE53A8" w:rsidRDefault="00CE53A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5ECA" w14:textId="77777777" w:rsidR="002E4A39" w:rsidRDefault="002E4A39" w:rsidP="00D57F1B">
      <w:pPr>
        <w:spacing w:line="240" w:lineRule="auto"/>
      </w:pPr>
      <w:r>
        <w:separator/>
      </w:r>
    </w:p>
  </w:footnote>
  <w:footnote w:type="continuationSeparator" w:id="0">
    <w:p w14:paraId="6D838432" w14:textId="77777777" w:rsidR="002E4A39" w:rsidRDefault="002E4A39" w:rsidP="00D57F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11C9F" w14:textId="77777777" w:rsidR="00CE53A8" w:rsidRDefault="00CE53A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leftFromText="142" w:rightFromText="142" w:vertAnchor="page" w:horzAnchor="page" w:tblpX="7202" w:tblpY="852"/>
      <w:tblOverlap w:val="never"/>
      <w:tblW w:w="3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</w:tblGrid>
    <w:tr w:rsidR="00CC65CC" w14:paraId="486C0A53" w14:textId="77777777" w:rsidTr="008D0FC4">
      <w:trPr>
        <w:trHeight w:hRule="exact" w:val="760"/>
      </w:trPr>
      <w:tc>
        <w:tcPr>
          <w:tcW w:w="3402" w:type="dxa"/>
        </w:tcPr>
        <w:p w14:paraId="2C1BFAAA" w14:textId="4EE64F3B" w:rsidR="00CC65CC" w:rsidRDefault="00203FA6" w:rsidP="008D0FC4">
          <w:pPr>
            <w:pStyle w:val="Sidehoved"/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47A67DE" wp14:editId="16EFB3E6">
                <wp:extent cx="1367942" cy="504190"/>
                <wp:effectExtent l="0" t="0" r="3810" b="0"/>
                <wp:docPr id="428559734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8055" cy="511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D4DF53" w14:textId="77777777" w:rsidR="00CC65CC" w:rsidRPr="003367B6" w:rsidRDefault="00CC65CC" w:rsidP="00D72B73">
    <w:pPr>
      <w:pStyle w:val="Sidehoved"/>
      <w:spacing w:after="1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leftFromText="142" w:rightFromText="142" w:vertAnchor="page" w:horzAnchor="page" w:tblpX="8273" w:tblpY="852"/>
      <w:tblOverlap w:val="never"/>
      <w:tblW w:w="3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3402"/>
    </w:tblGrid>
    <w:tr w:rsidR="00CC65CC" w14:paraId="13371C2C" w14:textId="77777777" w:rsidTr="00F110F9">
      <w:trPr>
        <w:trHeight w:hRule="exact" w:val="794"/>
      </w:trPr>
      <w:tc>
        <w:tcPr>
          <w:tcW w:w="3402" w:type="dxa"/>
        </w:tcPr>
        <w:p w14:paraId="267478C8" w14:textId="7CBB0B90" w:rsidR="00F110F9" w:rsidRDefault="00F110F9" w:rsidP="00F110F9">
          <w:pPr>
            <w:pStyle w:val="NormalWeb"/>
            <w:ind w:left="142"/>
          </w:pPr>
          <w:r>
            <w:rPr>
              <w:noProof/>
            </w:rPr>
            <w:drawing>
              <wp:inline distT="0" distB="0" distL="0" distR="0" wp14:anchorId="45A35804" wp14:editId="33A6112A">
                <wp:extent cx="1367942" cy="504190"/>
                <wp:effectExtent l="0" t="0" r="3810" b="0"/>
                <wp:docPr id="143443635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8055" cy="511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F46799" w14:textId="5BD997D9" w:rsidR="00CC65CC" w:rsidRDefault="00CC65CC" w:rsidP="00F110F9">
          <w:pPr>
            <w:pStyle w:val="Sidehoved"/>
            <w:jc w:val="right"/>
            <w:rPr>
              <w:noProof/>
            </w:rPr>
          </w:pPr>
        </w:p>
      </w:tc>
    </w:tr>
    <w:tr w:rsidR="00CC65CC" w:rsidRPr="00AE15CA" w14:paraId="77480624" w14:textId="77777777" w:rsidTr="00F110F9">
      <w:tc>
        <w:tcPr>
          <w:tcW w:w="3402" w:type="dxa"/>
          <w:tcMar>
            <w:top w:w="255" w:type="dxa"/>
          </w:tcMar>
        </w:tcPr>
        <w:p w14:paraId="44407151" w14:textId="77777777" w:rsidR="00CC65CC" w:rsidRPr="00AE15CA" w:rsidRDefault="00CC65CC" w:rsidP="00F110F9">
          <w:pPr>
            <w:pStyle w:val="Sidehoved"/>
            <w:jc w:val="right"/>
            <w:rPr>
              <w:noProof/>
              <w:lang w:val="de-DE"/>
            </w:rPr>
          </w:pPr>
        </w:p>
      </w:tc>
    </w:tr>
  </w:tbl>
  <w:p w14:paraId="21208B7D" w14:textId="77777777" w:rsidR="00CC65CC" w:rsidRDefault="00CC65CC" w:rsidP="00227199">
    <w:pPr>
      <w:pStyle w:val="Sidehoved"/>
      <w:rPr>
        <w:rFonts w:cs="Arial"/>
        <w:b/>
        <w:bCs/>
        <w:sz w:val="28"/>
      </w:rPr>
    </w:pPr>
  </w:p>
  <w:p w14:paraId="7894105A" w14:textId="77777777" w:rsidR="00CC65CC" w:rsidRPr="00F110F9" w:rsidRDefault="00CC65CC" w:rsidP="00227199">
    <w:pPr>
      <w:pStyle w:val="Sidehoved"/>
      <w:rPr>
        <w:rFonts w:asciiTheme="minorHAnsi" w:hAnsiTheme="minorHAnsi" w:cstheme="minorHAnsi"/>
        <w:lang w:val="de-DE"/>
      </w:rPr>
    </w:pPr>
    <w:r w:rsidRPr="00F110F9">
      <w:rPr>
        <w:rFonts w:asciiTheme="minorHAnsi" w:hAnsiTheme="minorHAnsi" w:cstheme="minorHAnsi"/>
        <w:b/>
        <w:bCs/>
        <w:sz w:val="28"/>
      </w:rPr>
      <w:t>Menighedsrådet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EBF"/>
    <w:multiLevelType w:val="hybridMultilevel"/>
    <w:tmpl w:val="3DC295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7E8"/>
    <w:multiLevelType w:val="hybridMultilevel"/>
    <w:tmpl w:val="DFB233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9145B"/>
    <w:multiLevelType w:val="hybridMultilevel"/>
    <w:tmpl w:val="63762C6E"/>
    <w:lvl w:ilvl="0" w:tplc="E27AF862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theme="minorBidi"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307A1"/>
    <w:multiLevelType w:val="hybridMultilevel"/>
    <w:tmpl w:val="7B26EC32"/>
    <w:lvl w:ilvl="0" w:tplc="07B048E8">
      <w:start w:val="1"/>
      <w:numFmt w:val="decimal"/>
      <w:lvlText w:val="%1)"/>
      <w:lvlJc w:val="left"/>
      <w:pPr>
        <w:ind w:left="41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32" w:hanging="360"/>
      </w:pPr>
    </w:lvl>
    <w:lvl w:ilvl="2" w:tplc="0406001B" w:tentative="1">
      <w:start w:val="1"/>
      <w:numFmt w:val="lowerRoman"/>
      <w:lvlText w:val="%3."/>
      <w:lvlJc w:val="right"/>
      <w:pPr>
        <w:ind w:left="1852" w:hanging="180"/>
      </w:pPr>
    </w:lvl>
    <w:lvl w:ilvl="3" w:tplc="0406000F" w:tentative="1">
      <w:start w:val="1"/>
      <w:numFmt w:val="decimal"/>
      <w:lvlText w:val="%4."/>
      <w:lvlJc w:val="left"/>
      <w:pPr>
        <w:ind w:left="2572" w:hanging="360"/>
      </w:pPr>
    </w:lvl>
    <w:lvl w:ilvl="4" w:tplc="04060019" w:tentative="1">
      <w:start w:val="1"/>
      <w:numFmt w:val="lowerLetter"/>
      <w:lvlText w:val="%5."/>
      <w:lvlJc w:val="left"/>
      <w:pPr>
        <w:ind w:left="3292" w:hanging="360"/>
      </w:pPr>
    </w:lvl>
    <w:lvl w:ilvl="5" w:tplc="0406001B" w:tentative="1">
      <w:start w:val="1"/>
      <w:numFmt w:val="lowerRoman"/>
      <w:lvlText w:val="%6."/>
      <w:lvlJc w:val="right"/>
      <w:pPr>
        <w:ind w:left="4012" w:hanging="180"/>
      </w:pPr>
    </w:lvl>
    <w:lvl w:ilvl="6" w:tplc="0406000F" w:tentative="1">
      <w:start w:val="1"/>
      <w:numFmt w:val="decimal"/>
      <w:lvlText w:val="%7."/>
      <w:lvlJc w:val="left"/>
      <w:pPr>
        <w:ind w:left="4732" w:hanging="360"/>
      </w:pPr>
    </w:lvl>
    <w:lvl w:ilvl="7" w:tplc="04060019" w:tentative="1">
      <w:start w:val="1"/>
      <w:numFmt w:val="lowerLetter"/>
      <w:lvlText w:val="%8."/>
      <w:lvlJc w:val="left"/>
      <w:pPr>
        <w:ind w:left="5452" w:hanging="360"/>
      </w:pPr>
    </w:lvl>
    <w:lvl w:ilvl="8" w:tplc="0406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" w15:restartNumberingAfterBreak="0">
    <w:nsid w:val="11912CE9"/>
    <w:multiLevelType w:val="hybridMultilevel"/>
    <w:tmpl w:val="BABC429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787C"/>
    <w:multiLevelType w:val="multilevel"/>
    <w:tmpl w:val="0848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E415F"/>
    <w:multiLevelType w:val="hybridMultilevel"/>
    <w:tmpl w:val="7C6A80BE"/>
    <w:lvl w:ilvl="0" w:tplc="108E75C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F70A1"/>
    <w:multiLevelType w:val="multilevel"/>
    <w:tmpl w:val="576C4376"/>
    <w:lvl w:ilvl="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257B8C"/>
    <w:multiLevelType w:val="hybridMultilevel"/>
    <w:tmpl w:val="7FE02748"/>
    <w:lvl w:ilvl="0" w:tplc="1CD22DB2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0" w:hanging="360"/>
      </w:pPr>
    </w:lvl>
    <w:lvl w:ilvl="2" w:tplc="0406001B" w:tentative="1">
      <w:start w:val="1"/>
      <w:numFmt w:val="lowerRoman"/>
      <w:lvlText w:val="%3."/>
      <w:lvlJc w:val="right"/>
      <w:pPr>
        <w:ind w:left="1730" w:hanging="180"/>
      </w:pPr>
    </w:lvl>
    <w:lvl w:ilvl="3" w:tplc="0406000F" w:tentative="1">
      <w:start w:val="1"/>
      <w:numFmt w:val="decimal"/>
      <w:lvlText w:val="%4."/>
      <w:lvlJc w:val="left"/>
      <w:pPr>
        <w:ind w:left="2450" w:hanging="360"/>
      </w:pPr>
    </w:lvl>
    <w:lvl w:ilvl="4" w:tplc="04060019" w:tentative="1">
      <w:start w:val="1"/>
      <w:numFmt w:val="lowerLetter"/>
      <w:lvlText w:val="%5."/>
      <w:lvlJc w:val="left"/>
      <w:pPr>
        <w:ind w:left="3170" w:hanging="360"/>
      </w:pPr>
    </w:lvl>
    <w:lvl w:ilvl="5" w:tplc="0406001B" w:tentative="1">
      <w:start w:val="1"/>
      <w:numFmt w:val="lowerRoman"/>
      <w:lvlText w:val="%6."/>
      <w:lvlJc w:val="right"/>
      <w:pPr>
        <w:ind w:left="3890" w:hanging="180"/>
      </w:pPr>
    </w:lvl>
    <w:lvl w:ilvl="6" w:tplc="0406000F" w:tentative="1">
      <w:start w:val="1"/>
      <w:numFmt w:val="decimal"/>
      <w:lvlText w:val="%7."/>
      <w:lvlJc w:val="left"/>
      <w:pPr>
        <w:ind w:left="4610" w:hanging="360"/>
      </w:pPr>
    </w:lvl>
    <w:lvl w:ilvl="7" w:tplc="04060019" w:tentative="1">
      <w:start w:val="1"/>
      <w:numFmt w:val="lowerLetter"/>
      <w:lvlText w:val="%8."/>
      <w:lvlJc w:val="left"/>
      <w:pPr>
        <w:ind w:left="5330" w:hanging="360"/>
      </w:pPr>
    </w:lvl>
    <w:lvl w:ilvl="8" w:tplc="040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9" w15:restartNumberingAfterBreak="0">
    <w:nsid w:val="2A8456C3"/>
    <w:multiLevelType w:val="multilevel"/>
    <w:tmpl w:val="70F85518"/>
    <w:lvl w:ilvl="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F425BC"/>
    <w:multiLevelType w:val="hybridMultilevel"/>
    <w:tmpl w:val="A0CAEE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C5CF4"/>
    <w:multiLevelType w:val="hybridMultilevel"/>
    <w:tmpl w:val="9DEA98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96163"/>
    <w:multiLevelType w:val="hybridMultilevel"/>
    <w:tmpl w:val="992A72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E5F65"/>
    <w:multiLevelType w:val="hybridMultilevel"/>
    <w:tmpl w:val="068A2924"/>
    <w:lvl w:ilvl="0" w:tplc="04060011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0" w:hanging="360"/>
      </w:pPr>
    </w:lvl>
    <w:lvl w:ilvl="2" w:tplc="0406001B" w:tentative="1">
      <w:start w:val="1"/>
      <w:numFmt w:val="lowerRoman"/>
      <w:lvlText w:val="%3."/>
      <w:lvlJc w:val="right"/>
      <w:pPr>
        <w:ind w:left="1730" w:hanging="180"/>
      </w:pPr>
    </w:lvl>
    <w:lvl w:ilvl="3" w:tplc="0406000F" w:tentative="1">
      <w:start w:val="1"/>
      <w:numFmt w:val="decimal"/>
      <w:lvlText w:val="%4."/>
      <w:lvlJc w:val="left"/>
      <w:pPr>
        <w:ind w:left="2450" w:hanging="360"/>
      </w:pPr>
    </w:lvl>
    <w:lvl w:ilvl="4" w:tplc="04060019" w:tentative="1">
      <w:start w:val="1"/>
      <w:numFmt w:val="lowerLetter"/>
      <w:lvlText w:val="%5."/>
      <w:lvlJc w:val="left"/>
      <w:pPr>
        <w:ind w:left="3170" w:hanging="360"/>
      </w:pPr>
    </w:lvl>
    <w:lvl w:ilvl="5" w:tplc="0406001B" w:tentative="1">
      <w:start w:val="1"/>
      <w:numFmt w:val="lowerRoman"/>
      <w:lvlText w:val="%6."/>
      <w:lvlJc w:val="right"/>
      <w:pPr>
        <w:ind w:left="3890" w:hanging="180"/>
      </w:pPr>
    </w:lvl>
    <w:lvl w:ilvl="6" w:tplc="0406000F" w:tentative="1">
      <w:start w:val="1"/>
      <w:numFmt w:val="decimal"/>
      <w:lvlText w:val="%7."/>
      <w:lvlJc w:val="left"/>
      <w:pPr>
        <w:ind w:left="4610" w:hanging="360"/>
      </w:pPr>
    </w:lvl>
    <w:lvl w:ilvl="7" w:tplc="04060019" w:tentative="1">
      <w:start w:val="1"/>
      <w:numFmt w:val="lowerLetter"/>
      <w:lvlText w:val="%8."/>
      <w:lvlJc w:val="left"/>
      <w:pPr>
        <w:ind w:left="5330" w:hanging="360"/>
      </w:pPr>
    </w:lvl>
    <w:lvl w:ilvl="8" w:tplc="040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4" w15:restartNumberingAfterBreak="0">
    <w:nsid w:val="38C63B92"/>
    <w:multiLevelType w:val="hybridMultilevel"/>
    <w:tmpl w:val="A9AE26F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320B8"/>
    <w:multiLevelType w:val="hybridMultilevel"/>
    <w:tmpl w:val="E98E991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92E78"/>
    <w:multiLevelType w:val="hybridMultilevel"/>
    <w:tmpl w:val="C0A2AB5C"/>
    <w:lvl w:ilvl="0" w:tplc="CC9AC4D6">
      <w:start w:val="1"/>
      <w:numFmt w:val="lowerLetter"/>
      <w:lvlText w:val="%1)"/>
      <w:lvlJc w:val="left"/>
      <w:pPr>
        <w:ind w:left="29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0" w:hanging="360"/>
      </w:pPr>
    </w:lvl>
    <w:lvl w:ilvl="2" w:tplc="0406001B" w:tentative="1">
      <w:start w:val="1"/>
      <w:numFmt w:val="lowerRoman"/>
      <w:lvlText w:val="%3."/>
      <w:lvlJc w:val="right"/>
      <w:pPr>
        <w:ind w:left="1730" w:hanging="180"/>
      </w:pPr>
    </w:lvl>
    <w:lvl w:ilvl="3" w:tplc="0406000F" w:tentative="1">
      <w:start w:val="1"/>
      <w:numFmt w:val="decimal"/>
      <w:lvlText w:val="%4."/>
      <w:lvlJc w:val="left"/>
      <w:pPr>
        <w:ind w:left="2450" w:hanging="360"/>
      </w:pPr>
    </w:lvl>
    <w:lvl w:ilvl="4" w:tplc="04060019" w:tentative="1">
      <w:start w:val="1"/>
      <w:numFmt w:val="lowerLetter"/>
      <w:lvlText w:val="%5."/>
      <w:lvlJc w:val="left"/>
      <w:pPr>
        <w:ind w:left="3170" w:hanging="360"/>
      </w:pPr>
    </w:lvl>
    <w:lvl w:ilvl="5" w:tplc="0406001B" w:tentative="1">
      <w:start w:val="1"/>
      <w:numFmt w:val="lowerRoman"/>
      <w:lvlText w:val="%6."/>
      <w:lvlJc w:val="right"/>
      <w:pPr>
        <w:ind w:left="3890" w:hanging="180"/>
      </w:pPr>
    </w:lvl>
    <w:lvl w:ilvl="6" w:tplc="0406000F" w:tentative="1">
      <w:start w:val="1"/>
      <w:numFmt w:val="decimal"/>
      <w:lvlText w:val="%7."/>
      <w:lvlJc w:val="left"/>
      <w:pPr>
        <w:ind w:left="4610" w:hanging="360"/>
      </w:pPr>
    </w:lvl>
    <w:lvl w:ilvl="7" w:tplc="04060019" w:tentative="1">
      <w:start w:val="1"/>
      <w:numFmt w:val="lowerLetter"/>
      <w:lvlText w:val="%8."/>
      <w:lvlJc w:val="left"/>
      <w:pPr>
        <w:ind w:left="5330" w:hanging="360"/>
      </w:pPr>
    </w:lvl>
    <w:lvl w:ilvl="8" w:tplc="040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7" w15:restartNumberingAfterBreak="0">
    <w:nsid w:val="434E4C02"/>
    <w:multiLevelType w:val="hybridMultilevel"/>
    <w:tmpl w:val="D28860A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A74D4"/>
    <w:multiLevelType w:val="hybridMultilevel"/>
    <w:tmpl w:val="160C4478"/>
    <w:lvl w:ilvl="0" w:tplc="99606200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0" w:hanging="360"/>
      </w:pPr>
    </w:lvl>
    <w:lvl w:ilvl="2" w:tplc="0809001B" w:tentative="1">
      <w:start w:val="1"/>
      <w:numFmt w:val="lowerRoman"/>
      <w:lvlText w:val="%3."/>
      <w:lvlJc w:val="right"/>
      <w:pPr>
        <w:ind w:left="1730" w:hanging="180"/>
      </w:pPr>
    </w:lvl>
    <w:lvl w:ilvl="3" w:tplc="0809000F" w:tentative="1">
      <w:start w:val="1"/>
      <w:numFmt w:val="decimal"/>
      <w:lvlText w:val="%4."/>
      <w:lvlJc w:val="left"/>
      <w:pPr>
        <w:ind w:left="2450" w:hanging="360"/>
      </w:pPr>
    </w:lvl>
    <w:lvl w:ilvl="4" w:tplc="08090019" w:tentative="1">
      <w:start w:val="1"/>
      <w:numFmt w:val="lowerLetter"/>
      <w:lvlText w:val="%5."/>
      <w:lvlJc w:val="left"/>
      <w:pPr>
        <w:ind w:left="3170" w:hanging="360"/>
      </w:pPr>
    </w:lvl>
    <w:lvl w:ilvl="5" w:tplc="0809001B" w:tentative="1">
      <w:start w:val="1"/>
      <w:numFmt w:val="lowerRoman"/>
      <w:lvlText w:val="%6."/>
      <w:lvlJc w:val="right"/>
      <w:pPr>
        <w:ind w:left="3890" w:hanging="180"/>
      </w:pPr>
    </w:lvl>
    <w:lvl w:ilvl="6" w:tplc="0809000F" w:tentative="1">
      <w:start w:val="1"/>
      <w:numFmt w:val="decimal"/>
      <w:lvlText w:val="%7."/>
      <w:lvlJc w:val="left"/>
      <w:pPr>
        <w:ind w:left="4610" w:hanging="360"/>
      </w:pPr>
    </w:lvl>
    <w:lvl w:ilvl="7" w:tplc="08090019" w:tentative="1">
      <w:start w:val="1"/>
      <w:numFmt w:val="lowerLetter"/>
      <w:lvlText w:val="%8."/>
      <w:lvlJc w:val="left"/>
      <w:pPr>
        <w:ind w:left="5330" w:hanging="360"/>
      </w:pPr>
    </w:lvl>
    <w:lvl w:ilvl="8" w:tplc="08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9" w15:restartNumberingAfterBreak="0">
    <w:nsid w:val="4B5E1E7F"/>
    <w:multiLevelType w:val="hybridMultilevel"/>
    <w:tmpl w:val="36B2B01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0148D"/>
    <w:multiLevelType w:val="hybridMultilevel"/>
    <w:tmpl w:val="2B606D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A329D"/>
    <w:multiLevelType w:val="hybridMultilevel"/>
    <w:tmpl w:val="130AB4D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55758"/>
    <w:multiLevelType w:val="hybridMultilevel"/>
    <w:tmpl w:val="8D0C8948"/>
    <w:lvl w:ilvl="0" w:tplc="94E80D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25F18"/>
    <w:multiLevelType w:val="hybridMultilevel"/>
    <w:tmpl w:val="6924FC30"/>
    <w:lvl w:ilvl="0" w:tplc="03A06D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D1C13"/>
    <w:multiLevelType w:val="hybridMultilevel"/>
    <w:tmpl w:val="37AC3ED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D5715"/>
    <w:multiLevelType w:val="multilevel"/>
    <w:tmpl w:val="28A246D8"/>
    <w:lvl w:ilvl="0">
      <w:start w:val="19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0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32" w:hanging="1800"/>
      </w:pPr>
      <w:rPr>
        <w:rFonts w:hint="default"/>
      </w:rPr>
    </w:lvl>
  </w:abstractNum>
  <w:abstractNum w:abstractNumId="26" w15:restartNumberingAfterBreak="0">
    <w:nsid w:val="664D5993"/>
    <w:multiLevelType w:val="hybridMultilevel"/>
    <w:tmpl w:val="18E468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21C32"/>
    <w:multiLevelType w:val="hybridMultilevel"/>
    <w:tmpl w:val="DDC6AA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E6CE4"/>
    <w:multiLevelType w:val="hybridMultilevel"/>
    <w:tmpl w:val="BD64287C"/>
    <w:lvl w:ilvl="0" w:tplc="6E3C8236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0" w:hanging="360"/>
      </w:pPr>
    </w:lvl>
    <w:lvl w:ilvl="2" w:tplc="0809001B" w:tentative="1">
      <w:start w:val="1"/>
      <w:numFmt w:val="lowerRoman"/>
      <w:lvlText w:val="%3."/>
      <w:lvlJc w:val="right"/>
      <w:pPr>
        <w:ind w:left="1730" w:hanging="180"/>
      </w:pPr>
    </w:lvl>
    <w:lvl w:ilvl="3" w:tplc="0809000F" w:tentative="1">
      <w:start w:val="1"/>
      <w:numFmt w:val="decimal"/>
      <w:lvlText w:val="%4."/>
      <w:lvlJc w:val="left"/>
      <w:pPr>
        <w:ind w:left="2450" w:hanging="360"/>
      </w:pPr>
    </w:lvl>
    <w:lvl w:ilvl="4" w:tplc="08090019" w:tentative="1">
      <w:start w:val="1"/>
      <w:numFmt w:val="lowerLetter"/>
      <w:lvlText w:val="%5."/>
      <w:lvlJc w:val="left"/>
      <w:pPr>
        <w:ind w:left="3170" w:hanging="360"/>
      </w:pPr>
    </w:lvl>
    <w:lvl w:ilvl="5" w:tplc="0809001B" w:tentative="1">
      <w:start w:val="1"/>
      <w:numFmt w:val="lowerRoman"/>
      <w:lvlText w:val="%6."/>
      <w:lvlJc w:val="right"/>
      <w:pPr>
        <w:ind w:left="3890" w:hanging="180"/>
      </w:pPr>
    </w:lvl>
    <w:lvl w:ilvl="6" w:tplc="0809000F" w:tentative="1">
      <w:start w:val="1"/>
      <w:numFmt w:val="decimal"/>
      <w:lvlText w:val="%7."/>
      <w:lvlJc w:val="left"/>
      <w:pPr>
        <w:ind w:left="4610" w:hanging="360"/>
      </w:pPr>
    </w:lvl>
    <w:lvl w:ilvl="7" w:tplc="08090019" w:tentative="1">
      <w:start w:val="1"/>
      <w:numFmt w:val="lowerLetter"/>
      <w:lvlText w:val="%8."/>
      <w:lvlJc w:val="left"/>
      <w:pPr>
        <w:ind w:left="5330" w:hanging="360"/>
      </w:pPr>
    </w:lvl>
    <w:lvl w:ilvl="8" w:tplc="08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29" w15:restartNumberingAfterBreak="0">
    <w:nsid w:val="71AC2F99"/>
    <w:multiLevelType w:val="hybridMultilevel"/>
    <w:tmpl w:val="AAC6E9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B4042"/>
    <w:multiLevelType w:val="hybridMultilevel"/>
    <w:tmpl w:val="2C4A8974"/>
    <w:lvl w:ilvl="0" w:tplc="CCB23C4A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0" w:hanging="360"/>
      </w:pPr>
    </w:lvl>
    <w:lvl w:ilvl="2" w:tplc="0809001B" w:tentative="1">
      <w:start w:val="1"/>
      <w:numFmt w:val="lowerRoman"/>
      <w:lvlText w:val="%3."/>
      <w:lvlJc w:val="right"/>
      <w:pPr>
        <w:ind w:left="1730" w:hanging="180"/>
      </w:pPr>
    </w:lvl>
    <w:lvl w:ilvl="3" w:tplc="0809000F" w:tentative="1">
      <w:start w:val="1"/>
      <w:numFmt w:val="decimal"/>
      <w:lvlText w:val="%4."/>
      <w:lvlJc w:val="left"/>
      <w:pPr>
        <w:ind w:left="2450" w:hanging="360"/>
      </w:pPr>
    </w:lvl>
    <w:lvl w:ilvl="4" w:tplc="08090019" w:tentative="1">
      <w:start w:val="1"/>
      <w:numFmt w:val="lowerLetter"/>
      <w:lvlText w:val="%5."/>
      <w:lvlJc w:val="left"/>
      <w:pPr>
        <w:ind w:left="3170" w:hanging="360"/>
      </w:pPr>
    </w:lvl>
    <w:lvl w:ilvl="5" w:tplc="0809001B" w:tentative="1">
      <w:start w:val="1"/>
      <w:numFmt w:val="lowerRoman"/>
      <w:lvlText w:val="%6."/>
      <w:lvlJc w:val="right"/>
      <w:pPr>
        <w:ind w:left="3890" w:hanging="180"/>
      </w:pPr>
    </w:lvl>
    <w:lvl w:ilvl="6" w:tplc="0809000F" w:tentative="1">
      <w:start w:val="1"/>
      <w:numFmt w:val="decimal"/>
      <w:lvlText w:val="%7."/>
      <w:lvlJc w:val="left"/>
      <w:pPr>
        <w:ind w:left="4610" w:hanging="360"/>
      </w:pPr>
    </w:lvl>
    <w:lvl w:ilvl="7" w:tplc="08090019" w:tentative="1">
      <w:start w:val="1"/>
      <w:numFmt w:val="lowerLetter"/>
      <w:lvlText w:val="%8."/>
      <w:lvlJc w:val="left"/>
      <w:pPr>
        <w:ind w:left="5330" w:hanging="360"/>
      </w:pPr>
    </w:lvl>
    <w:lvl w:ilvl="8" w:tplc="08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31" w15:restartNumberingAfterBreak="0">
    <w:nsid w:val="79935CA2"/>
    <w:multiLevelType w:val="hybridMultilevel"/>
    <w:tmpl w:val="18E8DEDC"/>
    <w:lvl w:ilvl="0" w:tplc="111826DC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0" w:hanging="360"/>
      </w:pPr>
    </w:lvl>
    <w:lvl w:ilvl="2" w:tplc="0809001B" w:tentative="1">
      <w:start w:val="1"/>
      <w:numFmt w:val="lowerRoman"/>
      <w:lvlText w:val="%3."/>
      <w:lvlJc w:val="right"/>
      <w:pPr>
        <w:ind w:left="1730" w:hanging="180"/>
      </w:pPr>
    </w:lvl>
    <w:lvl w:ilvl="3" w:tplc="0809000F" w:tentative="1">
      <w:start w:val="1"/>
      <w:numFmt w:val="decimal"/>
      <w:lvlText w:val="%4."/>
      <w:lvlJc w:val="left"/>
      <w:pPr>
        <w:ind w:left="2450" w:hanging="360"/>
      </w:pPr>
    </w:lvl>
    <w:lvl w:ilvl="4" w:tplc="08090019" w:tentative="1">
      <w:start w:val="1"/>
      <w:numFmt w:val="lowerLetter"/>
      <w:lvlText w:val="%5."/>
      <w:lvlJc w:val="left"/>
      <w:pPr>
        <w:ind w:left="3170" w:hanging="360"/>
      </w:pPr>
    </w:lvl>
    <w:lvl w:ilvl="5" w:tplc="0809001B" w:tentative="1">
      <w:start w:val="1"/>
      <w:numFmt w:val="lowerRoman"/>
      <w:lvlText w:val="%6."/>
      <w:lvlJc w:val="right"/>
      <w:pPr>
        <w:ind w:left="3890" w:hanging="180"/>
      </w:pPr>
    </w:lvl>
    <w:lvl w:ilvl="6" w:tplc="0809000F" w:tentative="1">
      <w:start w:val="1"/>
      <w:numFmt w:val="decimal"/>
      <w:lvlText w:val="%7."/>
      <w:lvlJc w:val="left"/>
      <w:pPr>
        <w:ind w:left="4610" w:hanging="360"/>
      </w:pPr>
    </w:lvl>
    <w:lvl w:ilvl="7" w:tplc="08090019" w:tentative="1">
      <w:start w:val="1"/>
      <w:numFmt w:val="lowerLetter"/>
      <w:lvlText w:val="%8."/>
      <w:lvlJc w:val="left"/>
      <w:pPr>
        <w:ind w:left="5330" w:hanging="360"/>
      </w:pPr>
    </w:lvl>
    <w:lvl w:ilvl="8" w:tplc="08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32" w15:restartNumberingAfterBreak="0">
    <w:nsid w:val="7B567264"/>
    <w:multiLevelType w:val="hybridMultilevel"/>
    <w:tmpl w:val="FF32D0CE"/>
    <w:lvl w:ilvl="0" w:tplc="329E1FD8">
      <w:start w:val="1"/>
      <w:numFmt w:val="decimal"/>
      <w:lvlText w:val="%1)"/>
      <w:lvlJc w:val="left"/>
      <w:pPr>
        <w:ind w:left="29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0" w:hanging="360"/>
      </w:pPr>
    </w:lvl>
    <w:lvl w:ilvl="2" w:tplc="0406001B" w:tentative="1">
      <w:start w:val="1"/>
      <w:numFmt w:val="lowerRoman"/>
      <w:lvlText w:val="%3."/>
      <w:lvlJc w:val="right"/>
      <w:pPr>
        <w:ind w:left="1730" w:hanging="180"/>
      </w:pPr>
    </w:lvl>
    <w:lvl w:ilvl="3" w:tplc="0406000F" w:tentative="1">
      <w:start w:val="1"/>
      <w:numFmt w:val="decimal"/>
      <w:lvlText w:val="%4."/>
      <w:lvlJc w:val="left"/>
      <w:pPr>
        <w:ind w:left="2450" w:hanging="360"/>
      </w:pPr>
    </w:lvl>
    <w:lvl w:ilvl="4" w:tplc="04060019" w:tentative="1">
      <w:start w:val="1"/>
      <w:numFmt w:val="lowerLetter"/>
      <w:lvlText w:val="%5."/>
      <w:lvlJc w:val="left"/>
      <w:pPr>
        <w:ind w:left="3170" w:hanging="360"/>
      </w:pPr>
    </w:lvl>
    <w:lvl w:ilvl="5" w:tplc="0406001B" w:tentative="1">
      <w:start w:val="1"/>
      <w:numFmt w:val="lowerRoman"/>
      <w:lvlText w:val="%6."/>
      <w:lvlJc w:val="right"/>
      <w:pPr>
        <w:ind w:left="3890" w:hanging="180"/>
      </w:pPr>
    </w:lvl>
    <w:lvl w:ilvl="6" w:tplc="0406000F" w:tentative="1">
      <w:start w:val="1"/>
      <w:numFmt w:val="decimal"/>
      <w:lvlText w:val="%7."/>
      <w:lvlJc w:val="left"/>
      <w:pPr>
        <w:ind w:left="4610" w:hanging="360"/>
      </w:pPr>
    </w:lvl>
    <w:lvl w:ilvl="7" w:tplc="04060019" w:tentative="1">
      <w:start w:val="1"/>
      <w:numFmt w:val="lowerLetter"/>
      <w:lvlText w:val="%8."/>
      <w:lvlJc w:val="left"/>
      <w:pPr>
        <w:ind w:left="5330" w:hanging="360"/>
      </w:pPr>
    </w:lvl>
    <w:lvl w:ilvl="8" w:tplc="040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33" w15:restartNumberingAfterBreak="0">
    <w:nsid w:val="7CB6166A"/>
    <w:multiLevelType w:val="hybridMultilevel"/>
    <w:tmpl w:val="C02AA2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82491">
    <w:abstractNumId w:val="16"/>
  </w:num>
  <w:num w:numId="2" w16cid:durableId="1666586777">
    <w:abstractNumId w:val="1"/>
  </w:num>
  <w:num w:numId="3" w16cid:durableId="1972133204">
    <w:abstractNumId w:val="13"/>
  </w:num>
  <w:num w:numId="4" w16cid:durableId="1702704992">
    <w:abstractNumId w:val="10"/>
  </w:num>
  <w:num w:numId="5" w16cid:durableId="2031104983">
    <w:abstractNumId w:val="14"/>
  </w:num>
  <w:num w:numId="6" w16cid:durableId="77946253">
    <w:abstractNumId w:val="24"/>
  </w:num>
  <w:num w:numId="7" w16cid:durableId="2133935615">
    <w:abstractNumId w:val="11"/>
  </w:num>
  <w:num w:numId="8" w16cid:durableId="1470593620">
    <w:abstractNumId w:val="4"/>
  </w:num>
  <w:num w:numId="9" w16cid:durableId="619381827">
    <w:abstractNumId w:val="5"/>
  </w:num>
  <w:num w:numId="10" w16cid:durableId="1138959963">
    <w:abstractNumId w:val="15"/>
  </w:num>
  <w:num w:numId="11" w16cid:durableId="605623571">
    <w:abstractNumId w:val="17"/>
  </w:num>
  <w:num w:numId="12" w16cid:durableId="298268964">
    <w:abstractNumId w:val="6"/>
  </w:num>
  <w:num w:numId="13" w16cid:durableId="1894923271">
    <w:abstractNumId w:val="18"/>
  </w:num>
  <w:num w:numId="14" w16cid:durableId="302317902">
    <w:abstractNumId w:val="30"/>
  </w:num>
  <w:num w:numId="15" w16cid:durableId="261571510">
    <w:abstractNumId w:val="23"/>
  </w:num>
  <w:num w:numId="16" w16cid:durableId="683868558">
    <w:abstractNumId w:val="27"/>
  </w:num>
  <w:num w:numId="17" w16cid:durableId="674260147">
    <w:abstractNumId w:val="28"/>
  </w:num>
  <w:num w:numId="18" w16cid:durableId="725684140">
    <w:abstractNumId w:val="31"/>
  </w:num>
  <w:num w:numId="19" w16cid:durableId="345714223">
    <w:abstractNumId w:val="26"/>
  </w:num>
  <w:num w:numId="20" w16cid:durableId="143858929">
    <w:abstractNumId w:val="7"/>
  </w:num>
  <w:num w:numId="21" w16cid:durableId="1887983161">
    <w:abstractNumId w:val="29"/>
  </w:num>
  <w:num w:numId="22" w16cid:durableId="1776242141">
    <w:abstractNumId w:val="9"/>
  </w:num>
  <w:num w:numId="23" w16cid:durableId="980504501">
    <w:abstractNumId w:val="12"/>
  </w:num>
  <w:num w:numId="24" w16cid:durableId="1869879223">
    <w:abstractNumId w:val="25"/>
  </w:num>
  <w:num w:numId="25" w16cid:durableId="1039623939">
    <w:abstractNumId w:val="33"/>
  </w:num>
  <w:num w:numId="26" w16cid:durableId="710037116">
    <w:abstractNumId w:val="0"/>
  </w:num>
  <w:num w:numId="27" w16cid:durableId="1799835285">
    <w:abstractNumId w:val="3"/>
  </w:num>
  <w:num w:numId="28" w16cid:durableId="45491907">
    <w:abstractNumId w:val="22"/>
  </w:num>
  <w:num w:numId="29" w16cid:durableId="1896964492">
    <w:abstractNumId w:val="2"/>
  </w:num>
  <w:num w:numId="30" w16cid:durableId="983237823">
    <w:abstractNumId w:val="8"/>
  </w:num>
  <w:num w:numId="31" w16cid:durableId="1363705104">
    <w:abstractNumId w:val="19"/>
  </w:num>
  <w:num w:numId="32" w16cid:durableId="1757707635">
    <w:abstractNumId w:val="21"/>
  </w:num>
  <w:num w:numId="33" w16cid:durableId="191720521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19550745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5CA"/>
    <w:rsid w:val="00001A4D"/>
    <w:rsid w:val="00004474"/>
    <w:rsid w:val="00007D61"/>
    <w:rsid w:val="00012991"/>
    <w:rsid w:val="0001679D"/>
    <w:rsid w:val="00021588"/>
    <w:rsid w:val="00021742"/>
    <w:rsid w:val="000232EA"/>
    <w:rsid w:val="000270B4"/>
    <w:rsid w:val="00027D45"/>
    <w:rsid w:val="0003059B"/>
    <w:rsid w:val="00035885"/>
    <w:rsid w:val="00041E08"/>
    <w:rsid w:val="000451AE"/>
    <w:rsid w:val="00050282"/>
    <w:rsid w:val="00052880"/>
    <w:rsid w:val="00053F6A"/>
    <w:rsid w:val="000558BB"/>
    <w:rsid w:val="000569A5"/>
    <w:rsid w:val="0005700B"/>
    <w:rsid w:val="000648E1"/>
    <w:rsid w:val="000727A2"/>
    <w:rsid w:val="00073FA4"/>
    <w:rsid w:val="00076878"/>
    <w:rsid w:val="0008314E"/>
    <w:rsid w:val="00086D46"/>
    <w:rsid w:val="0009148E"/>
    <w:rsid w:val="0009240E"/>
    <w:rsid w:val="000A07D1"/>
    <w:rsid w:val="000A0A77"/>
    <w:rsid w:val="000A22D6"/>
    <w:rsid w:val="000A410F"/>
    <w:rsid w:val="000A5F7E"/>
    <w:rsid w:val="000A7AE7"/>
    <w:rsid w:val="000C75C8"/>
    <w:rsid w:val="000D1C5B"/>
    <w:rsid w:val="000D4916"/>
    <w:rsid w:val="000D7E09"/>
    <w:rsid w:val="000F072B"/>
    <w:rsid w:val="00100144"/>
    <w:rsid w:val="00100B9D"/>
    <w:rsid w:val="00103B8C"/>
    <w:rsid w:val="0011380C"/>
    <w:rsid w:val="00124DE3"/>
    <w:rsid w:val="00142CE2"/>
    <w:rsid w:val="00145E04"/>
    <w:rsid w:val="00147EF3"/>
    <w:rsid w:val="001548C6"/>
    <w:rsid w:val="001602E6"/>
    <w:rsid w:val="00161BDD"/>
    <w:rsid w:val="00165EF0"/>
    <w:rsid w:val="0017501D"/>
    <w:rsid w:val="001816B0"/>
    <w:rsid w:val="001837EC"/>
    <w:rsid w:val="00184453"/>
    <w:rsid w:val="00186528"/>
    <w:rsid w:val="001947B4"/>
    <w:rsid w:val="0019537F"/>
    <w:rsid w:val="00197333"/>
    <w:rsid w:val="00197520"/>
    <w:rsid w:val="001A1DC9"/>
    <w:rsid w:val="001A58C2"/>
    <w:rsid w:val="001A65B6"/>
    <w:rsid w:val="001C6027"/>
    <w:rsid w:val="001C68C4"/>
    <w:rsid w:val="001D13FA"/>
    <w:rsid w:val="001D273D"/>
    <w:rsid w:val="001D6E05"/>
    <w:rsid w:val="001E1A39"/>
    <w:rsid w:val="001E1B4B"/>
    <w:rsid w:val="001E478C"/>
    <w:rsid w:val="001E6396"/>
    <w:rsid w:val="001E715B"/>
    <w:rsid w:val="001F43A8"/>
    <w:rsid w:val="001F629E"/>
    <w:rsid w:val="002028CA"/>
    <w:rsid w:val="00202FCD"/>
    <w:rsid w:val="00203FA6"/>
    <w:rsid w:val="002138A7"/>
    <w:rsid w:val="00216863"/>
    <w:rsid w:val="00216FFD"/>
    <w:rsid w:val="00222410"/>
    <w:rsid w:val="00223534"/>
    <w:rsid w:val="00227199"/>
    <w:rsid w:val="00241E81"/>
    <w:rsid w:val="00245D55"/>
    <w:rsid w:val="00246F1E"/>
    <w:rsid w:val="0025055A"/>
    <w:rsid w:val="002546A2"/>
    <w:rsid w:val="00256CBE"/>
    <w:rsid w:val="0026022A"/>
    <w:rsid w:val="00263C37"/>
    <w:rsid w:val="00270D9E"/>
    <w:rsid w:val="00271140"/>
    <w:rsid w:val="00275762"/>
    <w:rsid w:val="00280D9E"/>
    <w:rsid w:val="00291D87"/>
    <w:rsid w:val="00292898"/>
    <w:rsid w:val="00293598"/>
    <w:rsid w:val="00295936"/>
    <w:rsid w:val="002A5491"/>
    <w:rsid w:val="002B4423"/>
    <w:rsid w:val="002B4926"/>
    <w:rsid w:val="002B6352"/>
    <w:rsid w:val="002C252E"/>
    <w:rsid w:val="002C25EA"/>
    <w:rsid w:val="002D549F"/>
    <w:rsid w:val="002E4A39"/>
    <w:rsid w:val="002F13C8"/>
    <w:rsid w:val="002F4F0F"/>
    <w:rsid w:val="00301542"/>
    <w:rsid w:val="00303442"/>
    <w:rsid w:val="0030530D"/>
    <w:rsid w:val="003111DF"/>
    <w:rsid w:val="00311A98"/>
    <w:rsid w:val="00312904"/>
    <w:rsid w:val="00316A80"/>
    <w:rsid w:val="00323862"/>
    <w:rsid w:val="0033526E"/>
    <w:rsid w:val="003367B6"/>
    <w:rsid w:val="00340038"/>
    <w:rsid w:val="00343E33"/>
    <w:rsid w:val="003477B8"/>
    <w:rsid w:val="003637D7"/>
    <w:rsid w:val="00366C57"/>
    <w:rsid w:val="00366D5E"/>
    <w:rsid w:val="00372336"/>
    <w:rsid w:val="003754AF"/>
    <w:rsid w:val="003762D5"/>
    <w:rsid w:val="003803E4"/>
    <w:rsid w:val="003807D2"/>
    <w:rsid w:val="00382032"/>
    <w:rsid w:val="003A0B31"/>
    <w:rsid w:val="003B24F5"/>
    <w:rsid w:val="003B670F"/>
    <w:rsid w:val="003D1F6E"/>
    <w:rsid w:val="003D73D3"/>
    <w:rsid w:val="003E3471"/>
    <w:rsid w:val="003E5C11"/>
    <w:rsid w:val="003F3D44"/>
    <w:rsid w:val="003F4B09"/>
    <w:rsid w:val="003F664D"/>
    <w:rsid w:val="003F684F"/>
    <w:rsid w:val="003F785F"/>
    <w:rsid w:val="003F7F99"/>
    <w:rsid w:val="00401215"/>
    <w:rsid w:val="004102A4"/>
    <w:rsid w:val="00411FB1"/>
    <w:rsid w:val="004129E5"/>
    <w:rsid w:val="004224A3"/>
    <w:rsid w:val="00427B9A"/>
    <w:rsid w:val="00435257"/>
    <w:rsid w:val="004416EC"/>
    <w:rsid w:val="0044712C"/>
    <w:rsid w:val="00463273"/>
    <w:rsid w:val="004638AA"/>
    <w:rsid w:val="004666E0"/>
    <w:rsid w:val="00467BB9"/>
    <w:rsid w:val="00467D54"/>
    <w:rsid w:val="00473456"/>
    <w:rsid w:val="00480F21"/>
    <w:rsid w:val="00483DCF"/>
    <w:rsid w:val="00487072"/>
    <w:rsid w:val="00490F31"/>
    <w:rsid w:val="00492BBF"/>
    <w:rsid w:val="00497223"/>
    <w:rsid w:val="004A2F97"/>
    <w:rsid w:val="004A5073"/>
    <w:rsid w:val="004A78B9"/>
    <w:rsid w:val="004B03A8"/>
    <w:rsid w:val="004B45DC"/>
    <w:rsid w:val="004C0C0C"/>
    <w:rsid w:val="004C6B25"/>
    <w:rsid w:val="004C7EF8"/>
    <w:rsid w:val="004D2D7B"/>
    <w:rsid w:val="004D411E"/>
    <w:rsid w:val="004D6C5D"/>
    <w:rsid w:val="004D7209"/>
    <w:rsid w:val="004E60DE"/>
    <w:rsid w:val="004E6858"/>
    <w:rsid w:val="004F0D6B"/>
    <w:rsid w:val="004F0F2E"/>
    <w:rsid w:val="004F3AB8"/>
    <w:rsid w:val="00500AF2"/>
    <w:rsid w:val="0050326F"/>
    <w:rsid w:val="00512C7B"/>
    <w:rsid w:val="0052071C"/>
    <w:rsid w:val="005257B7"/>
    <w:rsid w:val="00527A49"/>
    <w:rsid w:val="00532A5D"/>
    <w:rsid w:val="005378D3"/>
    <w:rsid w:val="005404C2"/>
    <w:rsid w:val="00543270"/>
    <w:rsid w:val="00545358"/>
    <w:rsid w:val="00551822"/>
    <w:rsid w:val="00553EA1"/>
    <w:rsid w:val="0056090B"/>
    <w:rsid w:val="005635BA"/>
    <w:rsid w:val="005650BB"/>
    <w:rsid w:val="00565229"/>
    <w:rsid w:val="00570AAB"/>
    <w:rsid w:val="00572D0A"/>
    <w:rsid w:val="00577092"/>
    <w:rsid w:val="005A1C78"/>
    <w:rsid w:val="005A2E37"/>
    <w:rsid w:val="005A7FB8"/>
    <w:rsid w:val="005B13AD"/>
    <w:rsid w:val="005B7B35"/>
    <w:rsid w:val="005C1485"/>
    <w:rsid w:val="005C7A1C"/>
    <w:rsid w:val="005D08F9"/>
    <w:rsid w:val="005D543F"/>
    <w:rsid w:val="005E1BAF"/>
    <w:rsid w:val="005E20EA"/>
    <w:rsid w:val="005F7AD7"/>
    <w:rsid w:val="00602119"/>
    <w:rsid w:val="00603E2D"/>
    <w:rsid w:val="00610B76"/>
    <w:rsid w:val="00612108"/>
    <w:rsid w:val="0061230F"/>
    <w:rsid w:val="0061341E"/>
    <w:rsid w:val="00616261"/>
    <w:rsid w:val="006203D6"/>
    <w:rsid w:val="0062380E"/>
    <w:rsid w:val="00626410"/>
    <w:rsid w:val="006313C1"/>
    <w:rsid w:val="006349CA"/>
    <w:rsid w:val="00635B56"/>
    <w:rsid w:val="00640AA6"/>
    <w:rsid w:val="0065411D"/>
    <w:rsid w:val="00686CBD"/>
    <w:rsid w:val="00691558"/>
    <w:rsid w:val="006920F7"/>
    <w:rsid w:val="00693C08"/>
    <w:rsid w:val="00694EB7"/>
    <w:rsid w:val="006A5670"/>
    <w:rsid w:val="006A5BA5"/>
    <w:rsid w:val="006A6F73"/>
    <w:rsid w:val="006D429A"/>
    <w:rsid w:val="006D71EA"/>
    <w:rsid w:val="006D7A17"/>
    <w:rsid w:val="006E0B5D"/>
    <w:rsid w:val="006E0ED4"/>
    <w:rsid w:val="006E282B"/>
    <w:rsid w:val="006E6265"/>
    <w:rsid w:val="006F0F42"/>
    <w:rsid w:val="006F1D62"/>
    <w:rsid w:val="00704BE0"/>
    <w:rsid w:val="00706386"/>
    <w:rsid w:val="00712759"/>
    <w:rsid w:val="00713F60"/>
    <w:rsid w:val="0071611F"/>
    <w:rsid w:val="007264D0"/>
    <w:rsid w:val="0073333F"/>
    <w:rsid w:val="0073509F"/>
    <w:rsid w:val="00743A38"/>
    <w:rsid w:val="0074668F"/>
    <w:rsid w:val="0075433B"/>
    <w:rsid w:val="0075775F"/>
    <w:rsid w:val="0076462B"/>
    <w:rsid w:val="007671B7"/>
    <w:rsid w:val="0077490D"/>
    <w:rsid w:val="00780AFF"/>
    <w:rsid w:val="00792585"/>
    <w:rsid w:val="00792B2D"/>
    <w:rsid w:val="00794BB3"/>
    <w:rsid w:val="00794F76"/>
    <w:rsid w:val="0079502F"/>
    <w:rsid w:val="007A0FF5"/>
    <w:rsid w:val="007A4A68"/>
    <w:rsid w:val="007A7824"/>
    <w:rsid w:val="007B1437"/>
    <w:rsid w:val="007B1FF9"/>
    <w:rsid w:val="007B3755"/>
    <w:rsid w:val="007B5F7C"/>
    <w:rsid w:val="007C2428"/>
    <w:rsid w:val="007C2A08"/>
    <w:rsid w:val="007C37AF"/>
    <w:rsid w:val="007C7424"/>
    <w:rsid w:val="007D0E3A"/>
    <w:rsid w:val="007D2B85"/>
    <w:rsid w:val="007D2BB7"/>
    <w:rsid w:val="007D3150"/>
    <w:rsid w:val="007D3CE3"/>
    <w:rsid w:val="007D63E4"/>
    <w:rsid w:val="007D7B1E"/>
    <w:rsid w:val="007E366B"/>
    <w:rsid w:val="007E5230"/>
    <w:rsid w:val="007E6BD7"/>
    <w:rsid w:val="007F0627"/>
    <w:rsid w:val="007F697E"/>
    <w:rsid w:val="008051F3"/>
    <w:rsid w:val="00812614"/>
    <w:rsid w:val="00814EBF"/>
    <w:rsid w:val="008169A3"/>
    <w:rsid w:val="00817F81"/>
    <w:rsid w:val="00832269"/>
    <w:rsid w:val="00837ECD"/>
    <w:rsid w:val="00852056"/>
    <w:rsid w:val="00852AD2"/>
    <w:rsid w:val="00852C3F"/>
    <w:rsid w:val="008577C3"/>
    <w:rsid w:val="00861459"/>
    <w:rsid w:val="00863763"/>
    <w:rsid w:val="00872DF0"/>
    <w:rsid w:val="00880481"/>
    <w:rsid w:val="00885128"/>
    <w:rsid w:val="0089431E"/>
    <w:rsid w:val="00894B9B"/>
    <w:rsid w:val="008A1922"/>
    <w:rsid w:val="008A3C76"/>
    <w:rsid w:val="008A7D06"/>
    <w:rsid w:val="008B1354"/>
    <w:rsid w:val="008B75EE"/>
    <w:rsid w:val="008C4E76"/>
    <w:rsid w:val="008D0FC4"/>
    <w:rsid w:val="008D43C1"/>
    <w:rsid w:val="008E4D24"/>
    <w:rsid w:val="008E5AEE"/>
    <w:rsid w:val="008F7933"/>
    <w:rsid w:val="009014BB"/>
    <w:rsid w:val="00904254"/>
    <w:rsid w:val="009079B7"/>
    <w:rsid w:val="009139DC"/>
    <w:rsid w:val="00922099"/>
    <w:rsid w:val="0093053C"/>
    <w:rsid w:val="00930827"/>
    <w:rsid w:val="00931F8D"/>
    <w:rsid w:val="00947BD3"/>
    <w:rsid w:val="00956676"/>
    <w:rsid w:val="00957C17"/>
    <w:rsid w:val="0096502A"/>
    <w:rsid w:val="0096695F"/>
    <w:rsid w:val="00970849"/>
    <w:rsid w:val="0098194A"/>
    <w:rsid w:val="00986991"/>
    <w:rsid w:val="00987DDA"/>
    <w:rsid w:val="0099674A"/>
    <w:rsid w:val="00997EEA"/>
    <w:rsid w:val="009A020D"/>
    <w:rsid w:val="009A260D"/>
    <w:rsid w:val="009A28FB"/>
    <w:rsid w:val="009A68C7"/>
    <w:rsid w:val="009D19C9"/>
    <w:rsid w:val="009D2FC4"/>
    <w:rsid w:val="009D2FCC"/>
    <w:rsid w:val="009D3DB4"/>
    <w:rsid w:val="009D4FFA"/>
    <w:rsid w:val="009D6B90"/>
    <w:rsid w:val="009D7529"/>
    <w:rsid w:val="009E1CAA"/>
    <w:rsid w:val="009E3E9D"/>
    <w:rsid w:val="009F0F05"/>
    <w:rsid w:val="009F1ADD"/>
    <w:rsid w:val="009F4E50"/>
    <w:rsid w:val="00A06A51"/>
    <w:rsid w:val="00A1651F"/>
    <w:rsid w:val="00A169D3"/>
    <w:rsid w:val="00A1768D"/>
    <w:rsid w:val="00A2004A"/>
    <w:rsid w:val="00A21411"/>
    <w:rsid w:val="00A24B27"/>
    <w:rsid w:val="00A461B9"/>
    <w:rsid w:val="00A52D7D"/>
    <w:rsid w:val="00A53646"/>
    <w:rsid w:val="00A544FA"/>
    <w:rsid w:val="00A707E1"/>
    <w:rsid w:val="00A812A1"/>
    <w:rsid w:val="00A87788"/>
    <w:rsid w:val="00A92556"/>
    <w:rsid w:val="00A9532E"/>
    <w:rsid w:val="00A970AE"/>
    <w:rsid w:val="00AA0B03"/>
    <w:rsid w:val="00AA3E66"/>
    <w:rsid w:val="00AA465A"/>
    <w:rsid w:val="00AC3E98"/>
    <w:rsid w:val="00AC440A"/>
    <w:rsid w:val="00AC6AAD"/>
    <w:rsid w:val="00AD1A74"/>
    <w:rsid w:val="00AE15CA"/>
    <w:rsid w:val="00AE1C45"/>
    <w:rsid w:val="00AE3B8A"/>
    <w:rsid w:val="00AE6561"/>
    <w:rsid w:val="00AF0144"/>
    <w:rsid w:val="00AF5505"/>
    <w:rsid w:val="00B13221"/>
    <w:rsid w:val="00B163D1"/>
    <w:rsid w:val="00B23754"/>
    <w:rsid w:val="00B43580"/>
    <w:rsid w:val="00B464E6"/>
    <w:rsid w:val="00B50989"/>
    <w:rsid w:val="00B53588"/>
    <w:rsid w:val="00B61618"/>
    <w:rsid w:val="00B64149"/>
    <w:rsid w:val="00B6491A"/>
    <w:rsid w:val="00B747AD"/>
    <w:rsid w:val="00B74832"/>
    <w:rsid w:val="00B77154"/>
    <w:rsid w:val="00B803DF"/>
    <w:rsid w:val="00B81777"/>
    <w:rsid w:val="00B92134"/>
    <w:rsid w:val="00B95E52"/>
    <w:rsid w:val="00BA03DF"/>
    <w:rsid w:val="00BB05E4"/>
    <w:rsid w:val="00BB28CD"/>
    <w:rsid w:val="00BB6E10"/>
    <w:rsid w:val="00BC0175"/>
    <w:rsid w:val="00BC2C14"/>
    <w:rsid w:val="00BC5153"/>
    <w:rsid w:val="00BC523E"/>
    <w:rsid w:val="00BD1CF6"/>
    <w:rsid w:val="00BD4C73"/>
    <w:rsid w:val="00BD6FBB"/>
    <w:rsid w:val="00BE0452"/>
    <w:rsid w:val="00BE0F92"/>
    <w:rsid w:val="00BE255A"/>
    <w:rsid w:val="00BF4F53"/>
    <w:rsid w:val="00BF521F"/>
    <w:rsid w:val="00C00F49"/>
    <w:rsid w:val="00C120A9"/>
    <w:rsid w:val="00C14DB1"/>
    <w:rsid w:val="00C22823"/>
    <w:rsid w:val="00C25E5E"/>
    <w:rsid w:val="00C30122"/>
    <w:rsid w:val="00C35AD6"/>
    <w:rsid w:val="00C5339F"/>
    <w:rsid w:val="00C61EFE"/>
    <w:rsid w:val="00C6288A"/>
    <w:rsid w:val="00C70C10"/>
    <w:rsid w:val="00C7466E"/>
    <w:rsid w:val="00C75349"/>
    <w:rsid w:val="00C80ABF"/>
    <w:rsid w:val="00C90951"/>
    <w:rsid w:val="00C94045"/>
    <w:rsid w:val="00C9436D"/>
    <w:rsid w:val="00CA22A8"/>
    <w:rsid w:val="00CA63F5"/>
    <w:rsid w:val="00CA7BA1"/>
    <w:rsid w:val="00CB04A0"/>
    <w:rsid w:val="00CB19DA"/>
    <w:rsid w:val="00CB3214"/>
    <w:rsid w:val="00CB4606"/>
    <w:rsid w:val="00CC175E"/>
    <w:rsid w:val="00CC65CC"/>
    <w:rsid w:val="00CC7910"/>
    <w:rsid w:val="00CD3413"/>
    <w:rsid w:val="00CE27BE"/>
    <w:rsid w:val="00CE3D95"/>
    <w:rsid w:val="00CE53A8"/>
    <w:rsid w:val="00CE5D43"/>
    <w:rsid w:val="00CF0334"/>
    <w:rsid w:val="00CF0BAD"/>
    <w:rsid w:val="00CF6CAD"/>
    <w:rsid w:val="00CF7641"/>
    <w:rsid w:val="00D01445"/>
    <w:rsid w:val="00D029E4"/>
    <w:rsid w:val="00D045E2"/>
    <w:rsid w:val="00D04C50"/>
    <w:rsid w:val="00D130C7"/>
    <w:rsid w:val="00D14A71"/>
    <w:rsid w:val="00D14B5A"/>
    <w:rsid w:val="00D168E2"/>
    <w:rsid w:val="00D17EB8"/>
    <w:rsid w:val="00D21AF8"/>
    <w:rsid w:val="00D22174"/>
    <w:rsid w:val="00D3265D"/>
    <w:rsid w:val="00D34FD8"/>
    <w:rsid w:val="00D41F52"/>
    <w:rsid w:val="00D4759D"/>
    <w:rsid w:val="00D509C5"/>
    <w:rsid w:val="00D5452B"/>
    <w:rsid w:val="00D57919"/>
    <w:rsid w:val="00D57F1B"/>
    <w:rsid w:val="00D61FA5"/>
    <w:rsid w:val="00D721BD"/>
    <w:rsid w:val="00D72434"/>
    <w:rsid w:val="00D72B73"/>
    <w:rsid w:val="00D85F43"/>
    <w:rsid w:val="00D8609C"/>
    <w:rsid w:val="00D915C8"/>
    <w:rsid w:val="00D9353E"/>
    <w:rsid w:val="00D9583F"/>
    <w:rsid w:val="00D969BE"/>
    <w:rsid w:val="00DA39CD"/>
    <w:rsid w:val="00DB0A71"/>
    <w:rsid w:val="00DB555E"/>
    <w:rsid w:val="00DB73C1"/>
    <w:rsid w:val="00DC0F23"/>
    <w:rsid w:val="00DC1CED"/>
    <w:rsid w:val="00DC2321"/>
    <w:rsid w:val="00DC37C4"/>
    <w:rsid w:val="00DC4EF6"/>
    <w:rsid w:val="00DC64AE"/>
    <w:rsid w:val="00DC7E52"/>
    <w:rsid w:val="00DD6A2C"/>
    <w:rsid w:val="00DD6F79"/>
    <w:rsid w:val="00DE314F"/>
    <w:rsid w:val="00DE35D9"/>
    <w:rsid w:val="00DE43B3"/>
    <w:rsid w:val="00DE4920"/>
    <w:rsid w:val="00DF48D9"/>
    <w:rsid w:val="00E03782"/>
    <w:rsid w:val="00E06931"/>
    <w:rsid w:val="00E12375"/>
    <w:rsid w:val="00E2044D"/>
    <w:rsid w:val="00E225D8"/>
    <w:rsid w:val="00E31047"/>
    <w:rsid w:val="00E41281"/>
    <w:rsid w:val="00E4168E"/>
    <w:rsid w:val="00E442C4"/>
    <w:rsid w:val="00E64F78"/>
    <w:rsid w:val="00E67974"/>
    <w:rsid w:val="00E70676"/>
    <w:rsid w:val="00E74ED7"/>
    <w:rsid w:val="00E77902"/>
    <w:rsid w:val="00E838F1"/>
    <w:rsid w:val="00E8576B"/>
    <w:rsid w:val="00E91143"/>
    <w:rsid w:val="00E9307A"/>
    <w:rsid w:val="00E9616E"/>
    <w:rsid w:val="00E97F9D"/>
    <w:rsid w:val="00EA3FD7"/>
    <w:rsid w:val="00EA67D8"/>
    <w:rsid w:val="00EB2451"/>
    <w:rsid w:val="00EB3864"/>
    <w:rsid w:val="00EB48BD"/>
    <w:rsid w:val="00EB5F27"/>
    <w:rsid w:val="00EB6484"/>
    <w:rsid w:val="00EB77D7"/>
    <w:rsid w:val="00EC056E"/>
    <w:rsid w:val="00EC43E0"/>
    <w:rsid w:val="00ED6C1C"/>
    <w:rsid w:val="00EE1748"/>
    <w:rsid w:val="00EE432B"/>
    <w:rsid w:val="00EE4D86"/>
    <w:rsid w:val="00EE4FE4"/>
    <w:rsid w:val="00F06399"/>
    <w:rsid w:val="00F06C25"/>
    <w:rsid w:val="00F110F9"/>
    <w:rsid w:val="00F117CF"/>
    <w:rsid w:val="00F17F9C"/>
    <w:rsid w:val="00F27B8A"/>
    <w:rsid w:val="00F31770"/>
    <w:rsid w:val="00F334E7"/>
    <w:rsid w:val="00F34527"/>
    <w:rsid w:val="00F37127"/>
    <w:rsid w:val="00F41815"/>
    <w:rsid w:val="00F4193D"/>
    <w:rsid w:val="00F45E7B"/>
    <w:rsid w:val="00F46CA5"/>
    <w:rsid w:val="00F5057D"/>
    <w:rsid w:val="00F51A8A"/>
    <w:rsid w:val="00F529F7"/>
    <w:rsid w:val="00F6208D"/>
    <w:rsid w:val="00F65ABC"/>
    <w:rsid w:val="00F71A66"/>
    <w:rsid w:val="00F74550"/>
    <w:rsid w:val="00F82193"/>
    <w:rsid w:val="00F83578"/>
    <w:rsid w:val="00F84571"/>
    <w:rsid w:val="00F93D3A"/>
    <w:rsid w:val="00FA0C94"/>
    <w:rsid w:val="00FA17B6"/>
    <w:rsid w:val="00FA3D78"/>
    <w:rsid w:val="00FA3F93"/>
    <w:rsid w:val="00FA6319"/>
    <w:rsid w:val="00FB0286"/>
    <w:rsid w:val="00FB0D2A"/>
    <w:rsid w:val="00FB4170"/>
    <w:rsid w:val="00FB62C7"/>
    <w:rsid w:val="00FB73F2"/>
    <w:rsid w:val="00FC0641"/>
    <w:rsid w:val="00FC494B"/>
    <w:rsid w:val="00FC7989"/>
    <w:rsid w:val="00FD0278"/>
    <w:rsid w:val="00FD0F60"/>
    <w:rsid w:val="00FD6B8D"/>
    <w:rsid w:val="00FE434E"/>
    <w:rsid w:val="00FE53C6"/>
    <w:rsid w:val="00FF011F"/>
    <w:rsid w:val="00FF0142"/>
    <w:rsid w:val="00FF3122"/>
    <w:rsid w:val="00FF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CC5380"/>
  <w15:docId w15:val="{A65E15CC-3139-4FDC-AB22-D11B065A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qFormat="1"/>
    <w:lsdException w:name="heading 4" w:semiHidden="1" w:uiPriority="9" w:qFormat="1"/>
    <w:lsdException w:name="heading 5" w:semiHidden="1" w:uiPriority="9" w:qFormat="1"/>
    <w:lsdException w:name="heading 6" w:semiHidden="1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D7209"/>
    <w:pPr>
      <w:autoSpaceDE w:val="0"/>
      <w:autoSpaceDN w:val="0"/>
      <w:adjustRightInd w:val="0"/>
      <w:spacing w:line="260" w:lineRule="atLeast"/>
    </w:pPr>
    <w:rPr>
      <w:rFonts w:ascii="Arial" w:hAnsi="Arial" w:cstheme="minorBidi"/>
      <w:color w:val="000000" w:themeColor="text1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CA63F5"/>
    <w:pPr>
      <w:keepNext/>
      <w:keepLines/>
      <w:spacing w:after="240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Overskrift1"/>
    <w:next w:val="Normal"/>
    <w:link w:val="Overskrift2Tegn"/>
    <w:qFormat/>
    <w:rsid w:val="00CA63F5"/>
    <w:pPr>
      <w:spacing w:before="360" w:after="120"/>
      <w:outlineLvl w:val="1"/>
    </w:pPr>
    <w:rPr>
      <w:caps/>
      <w:sz w:val="22"/>
    </w:rPr>
  </w:style>
  <w:style w:type="paragraph" w:styleId="Overskrift3">
    <w:name w:val="heading 3"/>
    <w:basedOn w:val="Normal"/>
    <w:next w:val="Normal"/>
    <w:link w:val="Overskrift3Tegn"/>
    <w:qFormat/>
    <w:rsid w:val="00AE15CA"/>
    <w:pPr>
      <w:keepNext/>
      <w:autoSpaceDE/>
      <w:autoSpaceDN/>
      <w:adjustRightInd/>
      <w:spacing w:line="240" w:lineRule="auto"/>
      <w:outlineLvl w:val="2"/>
    </w:pPr>
    <w:rPr>
      <w:rFonts w:ascii="Verdana" w:eastAsia="Arial Unicode MS" w:hAnsi="Verdana" w:cs="Arial Unicode MS"/>
      <w:b/>
      <w:color w:val="auto"/>
      <w:sz w:val="22"/>
      <w:lang w:eastAsia="da-DK"/>
    </w:rPr>
  </w:style>
  <w:style w:type="paragraph" w:styleId="Overskrift6">
    <w:name w:val="heading 6"/>
    <w:basedOn w:val="Normal"/>
    <w:next w:val="Normal"/>
    <w:link w:val="Overskrift6Tegn"/>
    <w:qFormat/>
    <w:rsid w:val="00AE15CA"/>
    <w:pPr>
      <w:keepNext/>
      <w:autoSpaceDE/>
      <w:autoSpaceDN/>
      <w:adjustRightInd/>
      <w:spacing w:line="240" w:lineRule="auto"/>
      <w:outlineLvl w:val="5"/>
    </w:pPr>
    <w:rPr>
      <w:rFonts w:ascii="Verdana" w:eastAsia="Arial Unicode MS" w:hAnsi="Verdana" w:cs="Arial Unicode MS"/>
      <w:b/>
      <w:bCs/>
      <w:color w:val="auto"/>
      <w:sz w:val="1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CA63F5"/>
    <w:rPr>
      <w:rFonts w:ascii="Arial" w:eastAsiaTheme="majorEastAsia" w:hAnsi="Arial" w:cstheme="majorBidi"/>
      <w:b/>
      <w:bCs/>
      <w:color w:val="000000" w:themeColor="text1"/>
      <w:szCs w:val="28"/>
    </w:rPr>
  </w:style>
  <w:style w:type="character" w:customStyle="1" w:styleId="Overskrift2Tegn">
    <w:name w:val="Overskrift 2 Tegn"/>
    <w:basedOn w:val="Standardskrifttypeiafsnit"/>
    <w:link w:val="Overskrift2"/>
    <w:semiHidden/>
    <w:rsid w:val="00CA63F5"/>
    <w:rPr>
      <w:rFonts w:ascii="Arial" w:eastAsiaTheme="majorEastAsia" w:hAnsi="Arial" w:cstheme="majorBidi"/>
      <w:b/>
      <w:bCs/>
      <w:caps/>
      <w:color w:val="000000" w:themeColor="text1"/>
      <w:sz w:val="22"/>
      <w:szCs w:val="28"/>
    </w:rPr>
  </w:style>
  <w:style w:type="table" w:styleId="Tabel-Gitter">
    <w:name w:val="Table Grid"/>
    <w:basedOn w:val="Tabel-Normal"/>
    <w:uiPriority w:val="59"/>
    <w:rsid w:val="00CA63F5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dato">
    <w:name w:val="Dokumentdato"/>
    <w:basedOn w:val="Normal"/>
    <w:semiHidden/>
    <w:qFormat/>
    <w:rsid w:val="00CA63F5"/>
    <w:pPr>
      <w:spacing w:line="220" w:lineRule="atLeast"/>
      <w:jc w:val="right"/>
    </w:pPr>
    <w:rPr>
      <w:noProof/>
      <w:sz w:val="16"/>
    </w:rPr>
  </w:style>
  <w:style w:type="paragraph" w:customStyle="1" w:styleId="Adresse">
    <w:name w:val="Adresse"/>
    <w:basedOn w:val="Normal"/>
    <w:uiPriority w:val="1"/>
    <w:semiHidden/>
    <w:qFormat/>
    <w:rsid w:val="00CA63F5"/>
    <w:pPr>
      <w:spacing w:line="280" w:lineRule="atLeast"/>
    </w:pPr>
    <w:rPr>
      <w:sz w:val="24"/>
    </w:rPr>
  </w:style>
  <w:style w:type="paragraph" w:customStyle="1" w:styleId="UnderskriverNavn">
    <w:name w:val="UnderskriverNavn"/>
    <w:basedOn w:val="Normal"/>
    <w:next w:val="Normal"/>
    <w:uiPriority w:val="1"/>
    <w:semiHidden/>
    <w:qFormat/>
    <w:rsid w:val="00CA63F5"/>
    <w:rPr>
      <w:b/>
    </w:rPr>
  </w:style>
  <w:style w:type="paragraph" w:styleId="Sidehoved">
    <w:name w:val="header"/>
    <w:basedOn w:val="Normal"/>
    <w:link w:val="SidehovedTegn"/>
    <w:semiHidden/>
    <w:rsid w:val="00691558"/>
    <w:pPr>
      <w:tabs>
        <w:tab w:val="center" w:pos="4819"/>
        <w:tab w:val="right" w:pos="9638"/>
      </w:tabs>
      <w:spacing w:line="220" w:lineRule="atLeast"/>
    </w:pPr>
    <w:rPr>
      <w:color w:val="auto"/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91558"/>
    <w:rPr>
      <w:rFonts w:ascii="Arial" w:hAnsi="Arial" w:cstheme="minorBidi"/>
      <w:sz w:val="16"/>
      <w:szCs w:val="24"/>
    </w:rPr>
  </w:style>
  <w:style w:type="paragraph" w:styleId="Sidefod">
    <w:name w:val="footer"/>
    <w:basedOn w:val="Normal"/>
    <w:link w:val="SidefodTegn"/>
    <w:uiPriority w:val="99"/>
    <w:semiHidden/>
    <w:rsid w:val="00CA63F5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A63F5"/>
    <w:rPr>
      <w:rFonts w:ascii="Arial" w:hAnsi="Arial" w:cstheme="minorBidi"/>
      <w:color w:val="000000" w:themeColor="text1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CA63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63F5"/>
    <w:rPr>
      <w:rFonts w:ascii="Tahoma" w:hAnsi="Tahoma" w:cs="Tahoma"/>
      <w:color w:val="000000" w:themeColor="text1"/>
      <w:sz w:val="16"/>
      <w:szCs w:val="16"/>
    </w:rPr>
  </w:style>
  <w:style w:type="character" w:customStyle="1" w:styleId="Overskrift3Tegn">
    <w:name w:val="Overskrift 3 Tegn"/>
    <w:basedOn w:val="Standardskrifttypeiafsnit"/>
    <w:link w:val="Overskrift3"/>
    <w:rsid w:val="00AE15CA"/>
    <w:rPr>
      <w:rFonts w:ascii="Verdana" w:eastAsia="Arial Unicode MS" w:hAnsi="Verdana" w:cs="Arial Unicode MS"/>
      <w:b/>
      <w:sz w:val="22"/>
      <w:szCs w:val="24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AE15CA"/>
    <w:rPr>
      <w:rFonts w:ascii="Verdana" w:eastAsia="Arial Unicode MS" w:hAnsi="Verdana" w:cs="Arial Unicode MS"/>
      <w:b/>
      <w:bCs/>
      <w:sz w:val="16"/>
      <w:szCs w:val="24"/>
      <w:lang w:eastAsia="da-DK"/>
    </w:rPr>
  </w:style>
  <w:style w:type="paragraph" w:styleId="Brdtekst">
    <w:name w:val="Body Text"/>
    <w:basedOn w:val="Normal"/>
    <w:link w:val="BrdtekstTegn"/>
    <w:semiHidden/>
    <w:rsid w:val="00AE15CA"/>
    <w:pPr>
      <w:autoSpaceDE/>
      <w:autoSpaceDN/>
      <w:adjustRightInd/>
      <w:spacing w:line="240" w:lineRule="auto"/>
    </w:pPr>
    <w:rPr>
      <w:rFonts w:ascii="Times New Roman" w:eastAsia="Times New Roman" w:hAnsi="Times New Roman" w:cs="Times New Roman"/>
      <w:b/>
      <w:bCs/>
      <w:color w:val="auto"/>
      <w:sz w:val="24"/>
      <w:lang w:eastAsia="da-DK"/>
    </w:rPr>
  </w:style>
  <w:style w:type="character" w:customStyle="1" w:styleId="BrdtekstTegn">
    <w:name w:val="Brødtekst Tegn"/>
    <w:basedOn w:val="Standardskrifttypeiafsnit"/>
    <w:link w:val="Brdtekst"/>
    <w:semiHidden/>
    <w:rsid w:val="00AE15CA"/>
    <w:rPr>
      <w:rFonts w:ascii="Times New Roman" w:eastAsia="Times New Roman" w:hAnsi="Times New Roman"/>
      <w:b/>
      <w:bCs/>
      <w:sz w:val="24"/>
      <w:szCs w:val="24"/>
      <w:lang w:eastAsia="da-DK"/>
    </w:rPr>
  </w:style>
  <w:style w:type="paragraph" w:customStyle="1" w:styleId="Ballontekst">
    <w:name w:val="Ballontekst"/>
    <w:basedOn w:val="Normal"/>
    <w:rsid w:val="00AE15CA"/>
    <w:pPr>
      <w:autoSpaceDE/>
      <w:autoSpaceDN/>
      <w:adjustRightInd/>
      <w:spacing w:line="240" w:lineRule="auto"/>
    </w:pPr>
    <w:rPr>
      <w:rFonts w:ascii="Tahoma" w:eastAsia="Times New Roman" w:hAnsi="Tahoma" w:cs="Tahoma"/>
      <w:color w:val="auto"/>
      <w:sz w:val="16"/>
      <w:szCs w:val="16"/>
      <w:lang w:eastAsia="da-DK"/>
    </w:rPr>
  </w:style>
  <w:style w:type="paragraph" w:styleId="Brdtekst2">
    <w:name w:val="Body Text 2"/>
    <w:basedOn w:val="Normal"/>
    <w:link w:val="Brdtekst2Tegn"/>
    <w:semiHidden/>
    <w:rsid w:val="00AE15CA"/>
    <w:pPr>
      <w:autoSpaceDE/>
      <w:autoSpaceDN/>
      <w:adjustRightInd/>
      <w:spacing w:line="240" w:lineRule="auto"/>
    </w:pPr>
    <w:rPr>
      <w:rFonts w:ascii="Verdana" w:eastAsia="Times New Roman" w:hAnsi="Verdana" w:cs="Times New Roman"/>
      <w:snapToGrid w:val="0"/>
      <w:color w:val="auto"/>
      <w:sz w:val="18"/>
      <w:szCs w:val="20"/>
      <w:lang w:eastAsia="da-DK"/>
    </w:rPr>
  </w:style>
  <w:style w:type="character" w:customStyle="1" w:styleId="Brdtekst2Tegn">
    <w:name w:val="Brødtekst 2 Tegn"/>
    <w:basedOn w:val="Standardskrifttypeiafsnit"/>
    <w:link w:val="Brdtekst2"/>
    <w:semiHidden/>
    <w:rsid w:val="00AE15CA"/>
    <w:rPr>
      <w:rFonts w:ascii="Verdana" w:eastAsia="Times New Roman" w:hAnsi="Verdana"/>
      <w:snapToGrid w:val="0"/>
      <w:sz w:val="18"/>
      <w:lang w:eastAsia="da-DK"/>
    </w:rPr>
  </w:style>
  <w:style w:type="paragraph" w:styleId="Brdtekst3">
    <w:name w:val="Body Text 3"/>
    <w:basedOn w:val="Normal"/>
    <w:link w:val="Brdtekst3Tegn"/>
    <w:semiHidden/>
    <w:rsid w:val="00AE15CA"/>
    <w:pPr>
      <w:tabs>
        <w:tab w:val="left" w:pos="426"/>
      </w:tabs>
      <w:autoSpaceDE/>
      <w:autoSpaceDN/>
      <w:adjustRightInd/>
      <w:spacing w:before="60" w:line="240" w:lineRule="auto"/>
    </w:pPr>
    <w:rPr>
      <w:rFonts w:ascii="Verdana" w:eastAsia="Times New Roman" w:hAnsi="Verdana" w:cs="Times New Roman"/>
      <w:b/>
      <w:bCs/>
      <w:snapToGrid w:val="0"/>
      <w:color w:val="auto"/>
      <w:szCs w:val="20"/>
      <w:lang w:eastAsia="da-DK"/>
    </w:rPr>
  </w:style>
  <w:style w:type="character" w:customStyle="1" w:styleId="Brdtekst3Tegn">
    <w:name w:val="Brødtekst 3 Tegn"/>
    <w:basedOn w:val="Standardskrifttypeiafsnit"/>
    <w:link w:val="Brdtekst3"/>
    <w:semiHidden/>
    <w:rsid w:val="00AE15CA"/>
    <w:rPr>
      <w:rFonts w:ascii="Verdana" w:eastAsia="Times New Roman" w:hAnsi="Verdana"/>
      <w:b/>
      <w:bCs/>
      <w:snapToGrid w:val="0"/>
      <w:lang w:eastAsia="da-DK"/>
    </w:rPr>
  </w:style>
  <w:style w:type="character" w:styleId="Strk">
    <w:name w:val="Strong"/>
    <w:basedOn w:val="Standardskrifttypeiafsnit"/>
    <w:qFormat/>
    <w:rsid w:val="00AE15CA"/>
    <w:rPr>
      <w:b/>
      <w:bCs/>
    </w:rPr>
  </w:style>
  <w:style w:type="character" w:styleId="Fremhv">
    <w:name w:val="Emphasis"/>
    <w:basedOn w:val="Standardskrifttypeiafsnit"/>
    <w:qFormat/>
    <w:rsid w:val="00AE15CA"/>
    <w:rPr>
      <w:i/>
      <w:iCs/>
    </w:rPr>
  </w:style>
  <w:style w:type="paragraph" w:customStyle="1" w:styleId="Default">
    <w:name w:val="Default"/>
    <w:rsid w:val="00AE15C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E9307A"/>
    <w:pPr>
      <w:autoSpaceDE/>
      <w:autoSpaceDN/>
      <w:adjustRightInd/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character" w:customStyle="1" w:styleId="kortnavn2">
    <w:name w:val="kortnavn2"/>
    <w:basedOn w:val="Standardskrifttypeiafsnit"/>
    <w:rsid w:val="007D3150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paragraph" w:styleId="Almindeligtekst">
    <w:name w:val="Plain Text"/>
    <w:basedOn w:val="Normal"/>
    <w:link w:val="AlmindeligtekstTegn"/>
    <w:uiPriority w:val="99"/>
    <w:unhideWhenUsed/>
    <w:rsid w:val="004102A4"/>
    <w:pPr>
      <w:autoSpaceDE/>
      <w:autoSpaceDN/>
      <w:adjustRightInd/>
      <w:spacing w:line="240" w:lineRule="auto"/>
    </w:pPr>
    <w:rPr>
      <w:rFonts w:ascii="Calibri" w:eastAsia="Times New Roman" w:hAnsi="Calibri" w:cs="Arial"/>
      <w:color w:val="auto"/>
      <w:sz w:val="22"/>
      <w:szCs w:val="21"/>
      <w:lang w:bidi="he-IL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4102A4"/>
    <w:rPr>
      <w:rFonts w:ascii="Calibri" w:eastAsia="Times New Roman" w:hAnsi="Calibri" w:cs="Arial"/>
      <w:sz w:val="22"/>
      <w:szCs w:val="21"/>
      <w:lang w:bidi="he-IL"/>
    </w:rPr>
  </w:style>
  <w:style w:type="character" w:styleId="Hyperlink">
    <w:name w:val="Hyperlink"/>
    <w:basedOn w:val="Standardskrifttypeiafsnit"/>
    <w:uiPriority w:val="99"/>
    <w:unhideWhenUsed/>
    <w:rsid w:val="004102A4"/>
    <w:rPr>
      <w:color w:val="0000FF" w:themeColor="hyperlink"/>
      <w:u w:val="single"/>
    </w:rPr>
  </w:style>
  <w:style w:type="paragraph" w:customStyle="1" w:styleId="m6826763909128196144msolistparagraph">
    <w:name w:val="m_6826763909128196144msolistparagraph"/>
    <w:basedOn w:val="Normal"/>
    <w:rsid w:val="001F629E"/>
    <w:pPr>
      <w:autoSpaceDE/>
      <w:autoSpaceDN/>
      <w:adjustRightInd/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da-DK"/>
    </w:rPr>
  </w:style>
  <w:style w:type="paragraph" w:customStyle="1" w:styleId="gmail-msolistparagraph">
    <w:name w:val="gmail-msolistparagraph"/>
    <w:basedOn w:val="Normal"/>
    <w:rsid w:val="00EE4D86"/>
    <w:pPr>
      <w:autoSpaceDE/>
      <w:autoSpaceDN/>
      <w:adjustRightInd/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F110F9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f\AppData\Roaming\Microsoft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C1B43-C193-468F-AB28-5F72DDFA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5</Pages>
  <Words>924</Words>
  <Characters>5641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Kirkenettet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Tine Fricke</dc:creator>
  <cp:lastModifiedBy>Morten Hansen</cp:lastModifiedBy>
  <cp:revision>2</cp:revision>
  <cp:lastPrinted>2024-04-24T08:32:00Z</cp:lastPrinted>
  <dcterms:created xsi:type="dcterms:W3CDTF">2024-05-03T08:49:00Z</dcterms:created>
  <dcterms:modified xsi:type="dcterms:W3CDTF">2024-05-03T08:49:00Z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NEbrev</vt:lpwstr>
  </property>
</Properties>
</file>